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098" w:rsidRPr="008C6435" w:rsidRDefault="00D52098" w:rsidP="00D52098">
      <w:pPr>
        <w:tabs>
          <w:tab w:val="left" w:pos="6840"/>
        </w:tabs>
        <w:jc w:val="center"/>
        <w:rPr>
          <w:rFonts w:ascii="Century Gothic" w:hAnsi="Century Gothic"/>
          <w:b/>
          <w:sz w:val="22"/>
          <w:szCs w:val="22"/>
        </w:rPr>
      </w:pPr>
      <w:bookmarkStart w:id="0" w:name="_GoBack"/>
      <w:bookmarkEnd w:id="0"/>
    </w:p>
    <w:p w:rsidR="00D52098" w:rsidRPr="006C6405" w:rsidRDefault="00D52098" w:rsidP="006C6405">
      <w:pPr>
        <w:tabs>
          <w:tab w:val="left" w:pos="360"/>
        </w:tabs>
        <w:spacing w:after="120"/>
        <w:outlineLvl w:val="0"/>
        <w:rPr>
          <w:rFonts w:ascii="Century Gothic" w:hAnsi="Century Gothic"/>
          <w:b/>
          <w:color w:val="00B050"/>
          <w:sz w:val="28"/>
          <w:szCs w:val="28"/>
        </w:rPr>
      </w:pPr>
      <w:r w:rsidRPr="006C6405">
        <w:rPr>
          <w:rFonts w:ascii="Century Gothic" w:hAnsi="Century Gothic"/>
          <w:b/>
          <w:color w:val="00B050"/>
          <w:sz w:val="28"/>
          <w:szCs w:val="28"/>
        </w:rPr>
        <w:t>Pre-</w:t>
      </w:r>
      <w:r w:rsidR="0058179B" w:rsidRPr="006C6405">
        <w:rPr>
          <w:rFonts w:ascii="Century Gothic" w:hAnsi="Century Gothic"/>
          <w:b/>
          <w:color w:val="00B050"/>
          <w:sz w:val="28"/>
          <w:szCs w:val="28"/>
        </w:rPr>
        <w:t xml:space="preserve">Laboratory </w:t>
      </w:r>
      <w:r w:rsidRPr="006C6405">
        <w:rPr>
          <w:rFonts w:ascii="Century Gothic" w:hAnsi="Century Gothic"/>
          <w:b/>
          <w:color w:val="00B050"/>
          <w:sz w:val="28"/>
          <w:szCs w:val="28"/>
        </w:rPr>
        <w:t>Question</w:t>
      </w:r>
    </w:p>
    <w:p w:rsidR="00D50810" w:rsidRPr="008C6435" w:rsidRDefault="00D50810" w:rsidP="006C6405">
      <w:pPr>
        <w:ind w:left="360" w:hanging="360"/>
        <w:outlineLvl w:val="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Balance each of the following equations, and classify each of the reactions by type.</w:t>
      </w:r>
    </w:p>
    <w:tbl>
      <w:tblPr>
        <w:tblW w:w="97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0"/>
        <w:gridCol w:w="34"/>
        <w:gridCol w:w="381"/>
        <w:gridCol w:w="13"/>
        <w:gridCol w:w="37"/>
        <w:gridCol w:w="390"/>
        <w:gridCol w:w="108"/>
        <w:gridCol w:w="14"/>
        <w:gridCol w:w="130"/>
        <w:gridCol w:w="20"/>
        <w:gridCol w:w="16"/>
        <w:gridCol w:w="108"/>
        <w:gridCol w:w="14"/>
        <w:gridCol w:w="27"/>
        <w:gridCol w:w="124"/>
        <w:gridCol w:w="9"/>
        <w:gridCol w:w="151"/>
        <w:gridCol w:w="82"/>
        <w:gridCol w:w="30"/>
        <w:gridCol w:w="14"/>
        <w:gridCol w:w="148"/>
        <w:gridCol w:w="9"/>
        <w:gridCol w:w="231"/>
        <w:gridCol w:w="188"/>
        <w:gridCol w:w="116"/>
        <w:gridCol w:w="188"/>
        <w:gridCol w:w="68"/>
        <w:gridCol w:w="83"/>
        <w:gridCol w:w="77"/>
        <w:gridCol w:w="16"/>
        <w:gridCol w:w="46"/>
        <w:gridCol w:w="214"/>
        <w:gridCol w:w="12"/>
        <w:gridCol w:w="37"/>
        <w:gridCol w:w="30"/>
        <w:gridCol w:w="93"/>
        <w:gridCol w:w="57"/>
        <w:gridCol w:w="77"/>
        <w:gridCol w:w="126"/>
        <w:gridCol w:w="12"/>
        <w:gridCol w:w="39"/>
        <w:gridCol w:w="178"/>
        <w:gridCol w:w="231"/>
        <w:gridCol w:w="128"/>
        <w:gridCol w:w="67"/>
        <w:gridCol w:w="93"/>
        <w:gridCol w:w="170"/>
        <w:gridCol w:w="145"/>
        <w:gridCol w:w="121"/>
        <w:gridCol w:w="67"/>
        <w:gridCol w:w="9"/>
        <w:gridCol w:w="36"/>
        <w:gridCol w:w="56"/>
        <w:gridCol w:w="239"/>
        <w:gridCol w:w="103"/>
        <w:gridCol w:w="90"/>
        <w:gridCol w:w="120"/>
        <w:gridCol w:w="119"/>
        <w:gridCol w:w="138"/>
        <w:gridCol w:w="4"/>
        <w:gridCol w:w="339"/>
        <w:gridCol w:w="46"/>
        <w:gridCol w:w="479"/>
        <w:gridCol w:w="267"/>
        <w:gridCol w:w="34"/>
        <w:gridCol w:w="1"/>
        <w:gridCol w:w="2359"/>
        <w:gridCol w:w="34"/>
        <w:gridCol w:w="29"/>
        <w:gridCol w:w="45"/>
      </w:tblGrid>
      <w:tr w:rsidR="006C6405" w:rsidRPr="00C151AD" w:rsidTr="00C151AD">
        <w:trPr>
          <w:gridAfter w:val="1"/>
          <w:wAfter w:w="45" w:type="dxa"/>
          <w:trHeight w:val="576"/>
        </w:trPr>
        <w:tc>
          <w:tcPr>
            <w:tcW w:w="7289" w:type="dxa"/>
            <w:gridSpan w:val="66"/>
            <w:shd w:val="clear" w:color="auto" w:fill="auto"/>
            <w:vAlign w:val="center"/>
          </w:tcPr>
          <w:p w:rsidR="006C6405" w:rsidRPr="00C151AD" w:rsidRDefault="006C6405" w:rsidP="00C151AD">
            <w:pPr>
              <w:tabs>
                <w:tab w:val="left" w:pos="720"/>
                <w:tab w:val="left" w:pos="7200"/>
              </w:tabs>
              <w:rPr>
                <w:rFonts w:ascii="Century Gothic" w:hAnsi="Century Gothic"/>
                <w:b/>
                <w:sz w:val="22"/>
                <w:szCs w:val="22"/>
              </w:rPr>
            </w:pPr>
            <w:r w:rsidRPr="00C151AD">
              <w:rPr>
                <w:rFonts w:ascii="Century Gothic" w:hAnsi="Century Gothic"/>
                <w:b/>
                <w:sz w:val="22"/>
                <w:szCs w:val="22"/>
              </w:rPr>
              <w:t>Reaction Equation</w:t>
            </w:r>
          </w:p>
        </w:tc>
        <w:tc>
          <w:tcPr>
            <w:tcW w:w="2422" w:type="dxa"/>
            <w:gridSpan w:val="3"/>
            <w:shd w:val="clear" w:color="auto" w:fill="auto"/>
            <w:vAlign w:val="center"/>
          </w:tcPr>
          <w:p w:rsidR="006C6405" w:rsidRPr="00C151AD" w:rsidRDefault="006C640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C151AD">
              <w:rPr>
                <w:rFonts w:ascii="Century Gothic" w:hAnsi="Century Gothic"/>
                <w:b/>
                <w:sz w:val="22"/>
                <w:szCs w:val="22"/>
              </w:rPr>
              <w:t>Type of Reaction</w:t>
            </w:r>
          </w:p>
        </w:tc>
      </w:tr>
      <w:tr w:rsidR="001E67A8" w:rsidRPr="00C151AD" w:rsidTr="00C151AD">
        <w:trPr>
          <w:trHeight w:val="576"/>
        </w:trPr>
        <w:tc>
          <w:tcPr>
            <w:tcW w:w="440" w:type="dxa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1.</w:t>
            </w:r>
          </w:p>
        </w:tc>
        <w:tc>
          <w:tcPr>
            <w:tcW w:w="42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864" w:type="dxa"/>
            <w:gridSpan w:val="10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KClO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366" w:type="dxa"/>
            <w:gridSpan w:val="4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→</w:t>
            </w:r>
          </w:p>
        </w:tc>
        <w:tc>
          <w:tcPr>
            <w:tcW w:w="43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  <w:gridSpan w:val="6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C151AD">
              <w:rPr>
                <w:rFonts w:ascii="Century Gothic" w:hAnsi="Century Gothic"/>
                <w:sz w:val="22"/>
                <w:szCs w:val="22"/>
              </w:rPr>
              <w:t>KCl</w:t>
            </w:r>
            <w:proofErr w:type="spellEnd"/>
          </w:p>
        </w:tc>
        <w:tc>
          <w:tcPr>
            <w:tcW w:w="288" w:type="dxa"/>
            <w:gridSpan w:val="4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576" w:type="dxa"/>
            <w:gridSpan w:val="4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743" w:type="dxa"/>
            <w:gridSpan w:val="22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46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</w:tr>
      <w:tr w:rsidR="006C6405" w:rsidRPr="00C151AD" w:rsidTr="00C151AD">
        <w:trPr>
          <w:gridAfter w:val="32"/>
          <w:wAfter w:w="5924" w:type="dxa"/>
          <w:trHeight w:val="288"/>
        </w:trPr>
        <w:tc>
          <w:tcPr>
            <w:tcW w:w="3832" w:type="dxa"/>
            <w:gridSpan w:val="38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E67A8" w:rsidRPr="00C151AD" w:rsidTr="00C151AD">
        <w:trPr>
          <w:trHeight w:val="576"/>
        </w:trPr>
        <w:tc>
          <w:tcPr>
            <w:tcW w:w="440" w:type="dxa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2.</w:t>
            </w:r>
          </w:p>
        </w:tc>
        <w:tc>
          <w:tcPr>
            <w:tcW w:w="42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549" w:type="dxa"/>
            <w:gridSpan w:val="4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Na</w:t>
            </w:r>
          </w:p>
        </w:tc>
        <w:tc>
          <w:tcPr>
            <w:tcW w:w="288" w:type="dxa"/>
            <w:gridSpan w:val="5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7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76" w:type="dxa"/>
            <w:gridSpan w:val="4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455" w:type="dxa"/>
            <w:gridSpan w:val="4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→</w:t>
            </w:r>
          </w:p>
        </w:tc>
        <w:tc>
          <w:tcPr>
            <w:tcW w:w="43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2751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008" w:type="dxa"/>
            <w:gridSpan w:val="10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2751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Na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  <w:r w:rsidRPr="00C151AD">
              <w:rPr>
                <w:rFonts w:ascii="Century Gothic" w:hAnsi="Century Gothic"/>
                <w:sz w:val="22"/>
                <w:szCs w:val="22"/>
              </w:rPr>
              <w:t>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641" w:type="dxa"/>
            <w:gridSpan w:val="19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2751"/>
              </w:tabs>
              <w:jc w:val="right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0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2751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</w:tr>
      <w:tr w:rsidR="006C6405" w:rsidRPr="00C151AD" w:rsidTr="00C151AD">
        <w:trPr>
          <w:gridAfter w:val="32"/>
          <w:wAfter w:w="5924" w:type="dxa"/>
          <w:trHeight w:val="288"/>
        </w:trPr>
        <w:tc>
          <w:tcPr>
            <w:tcW w:w="3832" w:type="dxa"/>
            <w:gridSpan w:val="38"/>
            <w:shd w:val="clear" w:color="auto" w:fill="auto"/>
            <w:vAlign w:val="bottom"/>
          </w:tcPr>
          <w:p w:rsidR="00723849" w:rsidRPr="00C151AD" w:rsidRDefault="00723849" w:rsidP="00C151AD">
            <w:pPr>
              <w:tabs>
                <w:tab w:val="left" w:pos="720"/>
                <w:tab w:val="left" w:pos="7200"/>
              </w:tabs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C6405" w:rsidRPr="00C151AD" w:rsidTr="00C151AD">
        <w:trPr>
          <w:gridAfter w:val="1"/>
          <w:wAfter w:w="45" w:type="dxa"/>
          <w:trHeight w:val="576"/>
        </w:trPr>
        <w:tc>
          <w:tcPr>
            <w:tcW w:w="440" w:type="dxa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3.</w:t>
            </w:r>
          </w:p>
        </w:tc>
        <w:tc>
          <w:tcPr>
            <w:tcW w:w="41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440" w:type="dxa"/>
            <w:gridSpan w:val="3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KI</w:t>
            </w:r>
          </w:p>
        </w:tc>
        <w:tc>
          <w:tcPr>
            <w:tcW w:w="288" w:type="dxa"/>
            <w:gridSpan w:val="5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3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96" w:type="dxa"/>
            <w:gridSpan w:val="14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Pb(NO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3</w:t>
            </w:r>
            <w:r w:rsidRPr="00C151AD">
              <w:rPr>
                <w:rFonts w:ascii="Century Gothic" w:hAnsi="Century Gothic"/>
                <w:sz w:val="22"/>
                <w:szCs w:val="22"/>
              </w:rPr>
              <w:t>)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443" w:type="dxa"/>
            <w:gridSpan w:val="6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→</w:t>
            </w:r>
          </w:p>
        </w:tc>
        <w:tc>
          <w:tcPr>
            <w:tcW w:w="43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834" w:type="dxa"/>
            <w:gridSpan w:val="6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KNO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289" w:type="dxa"/>
            <w:gridSpan w:val="5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2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20" w:type="dxa"/>
            <w:gridSpan w:val="5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PbI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827" w:type="dxa"/>
            <w:gridSpan w:val="5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422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</w:tr>
      <w:tr w:rsidR="006C6405" w:rsidRPr="00C151AD" w:rsidTr="00C151AD">
        <w:trPr>
          <w:gridAfter w:val="20"/>
          <w:wAfter w:w="4547" w:type="dxa"/>
          <w:trHeight w:val="288"/>
        </w:trPr>
        <w:tc>
          <w:tcPr>
            <w:tcW w:w="5209" w:type="dxa"/>
            <w:gridSpan w:val="50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C6405" w:rsidRPr="00C151AD" w:rsidTr="00C151AD">
        <w:trPr>
          <w:gridAfter w:val="2"/>
          <w:wAfter w:w="74" w:type="dxa"/>
          <w:trHeight w:val="576"/>
        </w:trPr>
        <w:tc>
          <w:tcPr>
            <w:tcW w:w="440" w:type="dxa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4.</w:t>
            </w:r>
          </w:p>
        </w:tc>
        <w:tc>
          <w:tcPr>
            <w:tcW w:w="41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48" w:type="dxa"/>
            <w:gridSpan w:val="4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Cu</w:t>
            </w:r>
          </w:p>
        </w:tc>
        <w:tc>
          <w:tcPr>
            <w:tcW w:w="288" w:type="dxa"/>
            <w:gridSpan w:val="5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7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962" w:type="dxa"/>
            <w:gridSpan w:val="8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AgNO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436" w:type="dxa"/>
            <w:gridSpan w:val="5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→</w:t>
            </w:r>
          </w:p>
        </w:tc>
        <w:tc>
          <w:tcPr>
            <w:tcW w:w="43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96" w:type="dxa"/>
            <w:gridSpan w:val="13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Cu(NO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3</w:t>
            </w:r>
            <w:r w:rsidRPr="00C151AD">
              <w:rPr>
                <w:rFonts w:ascii="Century Gothic" w:hAnsi="Century Gothic"/>
                <w:sz w:val="22"/>
                <w:szCs w:val="22"/>
              </w:rPr>
              <w:t>)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95" w:type="dxa"/>
            <w:gridSpan w:val="2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527" w:type="dxa"/>
            <w:gridSpan w:val="4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Ag</w:t>
            </w:r>
          </w:p>
        </w:tc>
        <w:tc>
          <w:tcPr>
            <w:tcW w:w="781" w:type="dxa"/>
            <w:gridSpan w:val="4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right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</w:tr>
      <w:tr w:rsidR="006C6405" w:rsidRPr="00C151AD" w:rsidTr="00C151AD">
        <w:trPr>
          <w:gridAfter w:val="20"/>
          <w:wAfter w:w="4547" w:type="dxa"/>
          <w:trHeight w:val="288"/>
        </w:trPr>
        <w:tc>
          <w:tcPr>
            <w:tcW w:w="5209" w:type="dxa"/>
            <w:gridSpan w:val="50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C6405" w:rsidRPr="00C151AD" w:rsidTr="00C151AD">
        <w:trPr>
          <w:gridAfter w:val="3"/>
          <w:wAfter w:w="108" w:type="dxa"/>
          <w:trHeight w:val="576"/>
        </w:trPr>
        <w:tc>
          <w:tcPr>
            <w:tcW w:w="440" w:type="dxa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5.</w:t>
            </w:r>
          </w:p>
        </w:tc>
        <w:tc>
          <w:tcPr>
            <w:tcW w:w="41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12" w:type="dxa"/>
            <w:gridSpan w:val="7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  <w:vertAlign w:val="subscript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C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3</w:t>
            </w:r>
            <w:r w:rsidRPr="00C151AD">
              <w:rPr>
                <w:rFonts w:ascii="Century Gothic" w:hAnsi="Century Gothic"/>
                <w:sz w:val="22"/>
                <w:szCs w:val="22"/>
              </w:rPr>
              <w:t>H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8</w:t>
            </w:r>
          </w:p>
        </w:tc>
        <w:tc>
          <w:tcPr>
            <w:tcW w:w="289" w:type="dxa"/>
            <w:gridSpan w:val="5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544" w:type="dxa"/>
            <w:gridSpan w:val="4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432" w:type="dxa"/>
            <w:gridSpan w:val="5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→</w:t>
            </w:r>
          </w:p>
        </w:tc>
        <w:tc>
          <w:tcPr>
            <w:tcW w:w="43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  <w:gridSpan w:val="7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CO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88" w:type="dxa"/>
            <w:gridSpan w:val="3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6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  <w:gridSpan w:val="8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H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  <w:r w:rsidRPr="00C151AD">
              <w:rPr>
                <w:rFonts w:ascii="Century Gothic" w:hAnsi="Century Gothic"/>
                <w:sz w:val="22"/>
                <w:szCs w:val="22"/>
              </w:rPr>
              <w:t>O</w:t>
            </w:r>
          </w:p>
        </w:tc>
        <w:tc>
          <w:tcPr>
            <w:tcW w:w="261" w:type="dxa"/>
            <w:gridSpan w:val="3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864" w:type="dxa"/>
            <w:gridSpan w:val="3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Heat</w:t>
            </w:r>
          </w:p>
        </w:tc>
        <w:tc>
          <w:tcPr>
            <w:tcW w:w="302" w:type="dxa"/>
            <w:gridSpan w:val="3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3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</w:tr>
      <w:tr w:rsidR="006C6405" w:rsidRPr="00C151AD" w:rsidTr="00C151AD">
        <w:trPr>
          <w:gridAfter w:val="20"/>
          <w:wAfter w:w="4547" w:type="dxa"/>
          <w:trHeight w:val="288"/>
        </w:trPr>
        <w:tc>
          <w:tcPr>
            <w:tcW w:w="5209" w:type="dxa"/>
            <w:gridSpan w:val="50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E67A8" w:rsidRPr="00C151AD" w:rsidTr="00C151AD">
        <w:trPr>
          <w:trHeight w:val="576"/>
        </w:trPr>
        <w:tc>
          <w:tcPr>
            <w:tcW w:w="474" w:type="dxa"/>
            <w:gridSpan w:val="2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6.</w:t>
            </w: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642" w:type="dxa"/>
            <w:gridSpan w:val="4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Zn</w:t>
            </w:r>
          </w:p>
        </w:tc>
        <w:tc>
          <w:tcPr>
            <w:tcW w:w="318" w:type="dxa"/>
            <w:gridSpan w:val="7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723" w:type="dxa"/>
            <w:gridSpan w:val="4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HCl</w:t>
            </w:r>
          </w:p>
        </w:tc>
        <w:tc>
          <w:tcPr>
            <w:tcW w:w="553" w:type="dxa"/>
            <w:gridSpan w:val="8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→</w:t>
            </w:r>
          </w:p>
        </w:tc>
        <w:tc>
          <w:tcPr>
            <w:tcW w:w="434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67" w:type="dxa"/>
            <w:gridSpan w:val="6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ZnCl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42" w:type="dxa"/>
            <w:gridSpan w:val="4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4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67" w:type="dxa"/>
            <w:gridSpan w:val="4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H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69" w:type="dxa"/>
            <w:gridSpan w:val="6"/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468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67A8" w:rsidRPr="00C151AD" w:rsidRDefault="001E67A8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</w:tr>
    </w:tbl>
    <w:p w:rsidR="00D50810" w:rsidRPr="008C6435" w:rsidRDefault="00D50810" w:rsidP="00D50810">
      <w:pPr>
        <w:tabs>
          <w:tab w:val="left" w:pos="720"/>
          <w:tab w:val="left" w:pos="7200"/>
        </w:tabs>
        <w:rPr>
          <w:rFonts w:ascii="Century Gothic" w:hAnsi="Century Gothic"/>
          <w:sz w:val="22"/>
          <w:szCs w:val="22"/>
        </w:rPr>
      </w:pPr>
    </w:p>
    <w:p w:rsidR="00D52098" w:rsidRPr="008C6435" w:rsidRDefault="00D52098" w:rsidP="00D52098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:rsidR="008671A4" w:rsidRPr="008C6435" w:rsidRDefault="008671A4" w:rsidP="00D52098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:rsidR="008671A4" w:rsidRPr="008C6435" w:rsidRDefault="008671A4" w:rsidP="00D52098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:rsidR="00532AAF" w:rsidRDefault="00532AAF">
      <w:pPr>
        <w:rPr>
          <w:rFonts w:ascii="Century Gothic" w:hAnsi="Century Gothic"/>
          <w:b/>
          <w:color w:val="00B050"/>
          <w:sz w:val="28"/>
          <w:szCs w:val="28"/>
        </w:rPr>
      </w:pPr>
      <w:r>
        <w:rPr>
          <w:rFonts w:ascii="Century Gothic" w:hAnsi="Century Gothic"/>
          <w:b/>
          <w:color w:val="00B050"/>
          <w:sz w:val="28"/>
          <w:szCs w:val="28"/>
        </w:rPr>
        <w:br w:type="page"/>
      </w:r>
    </w:p>
    <w:p w:rsidR="00D52098" w:rsidRPr="00BD3BDF" w:rsidRDefault="00D52098" w:rsidP="00532AAF">
      <w:pPr>
        <w:outlineLvl w:val="0"/>
        <w:rPr>
          <w:rFonts w:ascii="Century Gothic" w:hAnsi="Century Gothic"/>
          <w:color w:val="00B050"/>
          <w:sz w:val="28"/>
          <w:szCs w:val="28"/>
        </w:rPr>
      </w:pPr>
      <w:r w:rsidRPr="00BD3BDF">
        <w:rPr>
          <w:rFonts w:ascii="Century Gothic" w:hAnsi="Century Gothic"/>
          <w:b/>
          <w:color w:val="00B050"/>
          <w:sz w:val="28"/>
          <w:szCs w:val="28"/>
        </w:rPr>
        <w:lastRenderedPageBreak/>
        <w:t>Laboratory Questions</w:t>
      </w:r>
    </w:p>
    <w:p w:rsidR="00D52098" w:rsidRPr="008C6435" w:rsidRDefault="00D52098" w:rsidP="00E56420">
      <w:pPr>
        <w:outlineLvl w:val="0"/>
        <w:rPr>
          <w:rFonts w:ascii="Century Gothic" w:hAnsi="Century Gothic"/>
          <w:b/>
          <w:sz w:val="22"/>
          <w:szCs w:val="22"/>
        </w:rPr>
      </w:pPr>
      <w:r w:rsidRPr="008C6435">
        <w:rPr>
          <w:rFonts w:ascii="Century Gothic" w:hAnsi="Century Gothic"/>
          <w:b/>
          <w:sz w:val="22"/>
          <w:szCs w:val="22"/>
        </w:rPr>
        <w:t>Activity 1: Synthesis Reaction</w:t>
      </w:r>
    </w:p>
    <w:p w:rsidR="009754C4" w:rsidRPr="008C6435" w:rsidRDefault="009754C4" w:rsidP="00E56420">
      <w:pPr>
        <w:numPr>
          <w:ilvl w:val="0"/>
          <w:numId w:val="45"/>
        </w:numPr>
        <w:tabs>
          <w:tab w:val="left" w:pos="360"/>
        </w:tabs>
        <w:ind w:left="360"/>
        <w:rPr>
          <w:rFonts w:ascii="Century Gothic" w:hAnsi="Century Gothic"/>
          <w:bCs/>
          <w:sz w:val="22"/>
          <w:szCs w:val="22"/>
        </w:rPr>
      </w:pPr>
      <w:r w:rsidRPr="008C6435">
        <w:rPr>
          <w:rFonts w:ascii="Century Gothic" w:hAnsi="Century Gothic"/>
          <w:bCs/>
          <w:sz w:val="22"/>
          <w:szCs w:val="22"/>
        </w:rPr>
        <w:t>Describe all</w:t>
      </w:r>
      <w:r w:rsidR="00BD09B4" w:rsidRPr="008C6435">
        <w:rPr>
          <w:rFonts w:ascii="Century Gothic" w:hAnsi="Century Gothic"/>
          <w:bCs/>
          <w:sz w:val="22"/>
          <w:szCs w:val="22"/>
        </w:rPr>
        <w:t xml:space="preserve"> of the</w:t>
      </w:r>
      <w:r w:rsidRPr="008C6435">
        <w:rPr>
          <w:rFonts w:ascii="Century Gothic" w:hAnsi="Century Gothic"/>
          <w:bCs/>
          <w:sz w:val="22"/>
          <w:szCs w:val="22"/>
        </w:rPr>
        <w:t xml:space="preserve"> signs that</w:t>
      </w:r>
      <w:r w:rsidR="00BD09B4" w:rsidRPr="008C6435">
        <w:rPr>
          <w:rFonts w:ascii="Century Gothic" w:hAnsi="Century Gothic"/>
          <w:bCs/>
          <w:sz w:val="22"/>
          <w:szCs w:val="22"/>
        </w:rPr>
        <w:t xml:space="preserve"> indicated</w:t>
      </w:r>
      <w:r w:rsidRPr="008C6435">
        <w:rPr>
          <w:rFonts w:ascii="Century Gothic" w:hAnsi="Century Gothic"/>
          <w:bCs/>
          <w:sz w:val="22"/>
          <w:szCs w:val="22"/>
        </w:rPr>
        <w:t xml:space="preserve"> a chemical reaction occurred.</w:t>
      </w:r>
    </w:p>
    <w:p w:rsidR="009754C4" w:rsidRDefault="009754C4" w:rsidP="00E56420">
      <w:pPr>
        <w:tabs>
          <w:tab w:val="left" w:pos="360"/>
        </w:tabs>
        <w:rPr>
          <w:rFonts w:ascii="Century Gothic" w:hAnsi="Century Gothic"/>
          <w:bCs/>
          <w:sz w:val="22"/>
          <w:szCs w:val="22"/>
        </w:rPr>
      </w:pPr>
    </w:p>
    <w:p w:rsidR="00D74E6D" w:rsidRDefault="00D74E6D" w:rsidP="00E56420">
      <w:pPr>
        <w:tabs>
          <w:tab w:val="left" w:pos="360"/>
        </w:tabs>
        <w:rPr>
          <w:rFonts w:ascii="Century Gothic" w:hAnsi="Century Gothic"/>
          <w:bCs/>
          <w:sz w:val="22"/>
          <w:szCs w:val="22"/>
        </w:rPr>
      </w:pPr>
    </w:p>
    <w:p w:rsidR="00D52098" w:rsidRPr="008C6435" w:rsidRDefault="00D52098" w:rsidP="00E56420">
      <w:pPr>
        <w:numPr>
          <w:ilvl w:val="0"/>
          <w:numId w:val="45"/>
        </w:numPr>
        <w:tabs>
          <w:tab w:val="left" w:pos="360"/>
        </w:tabs>
        <w:ind w:left="360"/>
        <w:rPr>
          <w:rFonts w:ascii="Century Gothic" w:hAnsi="Century Gothic"/>
          <w:bCs/>
          <w:sz w:val="22"/>
          <w:szCs w:val="22"/>
        </w:rPr>
      </w:pPr>
      <w:r w:rsidRPr="008C6435">
        <w:rPr>
          <w:rFonts w:ascii="Century Gothic" w:hAnsi="Century Gothic"/>
          <w:bCs/>
          <w:sz w:val="22"/>
          <w:szCs w:val="22"/>
        </w:rPr>
        <w:t>Describe the temperature change that occurred during this reaction. Is heat required or produced during the reaction</w:t>
      </w:r>
      <w:r w:rsidR="00A8394F" w:rsidRPr="008C6435">
        <w:rPr>
          <w:rFonts w:ascii="Century Gothic" w:hAnsi="Century Gothic"/>
          <w:bCs/>
          <w:sz w:val="22"/>
          <w:szCs w:val="22"/>
        </w:rPr>
        <w:t>?</w:t>
      </w:r>
    </w:p>
    <w:p w:rsidR="009754C4" w:rsidRDefault="009754C4" w:rsidP="00E56420">
      <w:pPr>
        <w:rPr>
          <w:rFonts w:ascii="Century Gothic" w:hAnsi="Century Gothic"/>
          <w:bCs/>
          <w:i/>
          <w:color w:val="0000FF"/>
          <w:sz w:val="22"/>
          <w:szCs w:val="22"/>
        </w:rPr>
      </w:pPr>
    </w:p>
    <w:p w:rsidR="00D74E6D" w:rsidRDefault="00D74E6D" w:rsidP="00E56420">
      <w:pPr>
        <w:rPr>
          <w:rFonts w:ascii="Century Gothic" w:hAnsi="Century Gothic"/>
          <w:bCs/>
          <w:i/>
          <w:color w:val="0000FF"/>
          <w:sz w:val="22"/>
          <w:szCs w:val="22"/>
        </w:rPr>
      </w:pPr>
    </w:p>
    <w:p w:rsidR="00D52098" w:rsidRPr="008C6435" w:rsidRDefault="00D52098" w:rsidP="00E56420">
      <w:pPr>
        <w:numPr>
          <w:ilvl w:val="0"/>
          <w:numId w:val="45"/>
        </w:numPr>
        <w:ind w:left="360"/>
        <w:rPr>
          <w:rFonts w:ascii="Century Gothic" w:hAnsi="Century Gothic"/>
          <w:b/>
          <w:sz w:val="22"/>
          <w:szCs w:val="22"/>
        </w:rPr>
      </w:pPr>
      <w:r w:rsidRPr="008C6435">
        <w:rPr>
          <w:rFonts w:ascii="Century Gothic" w:hAnsi="Century Gothic"/>
          <w:bCs/>
          <w:sz w:val="22"/>
          <w:szCs w:val="22"/>
        </w:rPr>
        <w:t>Describe any other changes</w:t>
      </w:r>
      <w:r w:rsidR="00F50B63" w:rsidRPr="008C6435">
        <w:rPr>
          <w:rFonts w:ascii="Century Gothic" w:hAnsi="Century Gothic"/>
          <w:bCs/>
          <w:sz w:val="22"/>
          <w:szCs w:val="22"/>
        </w:rPr>
        <w:t xml:space="preserve"> </w:t>
      </w:r>
      <w:r w:rsidR="009754C4" w:rsidRPr="008C6435">
        <w:rPr>
          <w:rFonts w:ascii="Century Gothic" w:hAnsi="Century Gothic"/>
          <w:bCs/>
          <w:sz w:val="22"/>
          <w:szCs w:val="22"/>
        </w:rPr>
        <w:t xml:space="preserve">that were </w:t>
      </w:r>
      <w:r w:rsidR="00F50B63" w:rsidRPr="008C6435">
        <w:rPr>
          <w:rFonts w:ascii="Century Gothic" w:hAnsi="Century Gothic"/>
          <w:bCs/>
          <w:sz w:val="22"/>
          <w:szCs w:val="22"/>
        </w:rPr>
        <w:t>observed in the steel wool</w:t>
      </w:r>
      <w:r w:rsidR="00A8394F" w:rsidRPr="008C6435">
        <w:rPr>
          <w:rFonts w:ascii="Century Gothic" w:hAnsi="Century Gothic"/>
          <w:bCs/>
          <w:sz w:val="22"/>
          <w:szCs w:val="22"/>
        </w:rPr>
        <w:t>.</w:t>
      </w:r>
      <w:r w:rsidR="00F50B63" w:rsidRPr="008C6435">
        <w:rPr>
          <w:rFonts w:ascii="Century Gothic" w:hAnsi="Century Gothic"/>
          <w:bCs/>
          <w:sz w:val="22"/>
          <w:szCs w:val="22"/>
        </w:rPr>
        <w:t xml:space="preserve"> </w:t>
      </w:r>
      <w:r w:rsidR="00A8394F" w:rsidRPr="008C6435">
        <w:rPr>
          <w:rFonts w:ascii="Century Gothic" w:hAnsi="Century Gothic"/>
          <w:bCs/>
          <w:sz w:val="22"/>
          <w:szCs w:val="22"/>
        </w:rPr>
        <w:t>W</w:t>
      </w:r>
      <w:r w:rsidR="00F50B63" w:rsidRPr="008C6435">
        <w:rPr>
          <w:rFonts w:ascii="Century Gothic" w:hAnsi="Century Gothic"/>
          <w:bCs/>
          <w:sz w:val="22"/>
          <w:szCs w:val="22"/>
        </w:rPr>
        <w:t>hat reaction might create such a change?</w:t>
      </w:r>
    </w:p>
    <w:p w:rsidR="009754C4" w:rsidRDefault="009754C4" w:rsidP="00E56420">
      <w:pPr>
        <w:rPr>
          <w:rFonts w:ascii="Century Gothic" w:hAnsi="Century Gothic"/>
          <w:bCs/>
          <w:i/>
          <w:color w:val="0000FF"/>
          <w:sz w:val="22"/>
          <w:szCs w:val="22"/>
        </w:rPr>
      </w:pPr>
    </w:p>
    <w:p w:rsidR="00D74E6D" w:rsidRDefault="00D74E6D" w:rsidP="00E56420">
      <w:pPr>
        <w:rPr>
          <w:rFonts w:ascii="Century Gothic" w:hAnsi="Century Gothic"/>
          <w:bCs/>
          <w:i/>
          <w:color w:val="0000FF"/>
          <w:sz w:val="22"/>
          <w:szCs w:val="22"/>
        </w:rPr>
      </w:pPr>
    </w:p>
    <w:p w:rsidR="00D74E6D" w:rsidRPr="008C6435" w:rsidRDefault="00D74E6D" w:rsidP="00E56420">
      <w:pPr>
        <w:rPr>
          <w:rFonts w:ascii="Century Gothic" w:hAnsi="Century Gothic"/>
          <w:bCs/>
          <w:sz w:val="22"/>
          <w:szCs w:val="22"/>
        </w:rPr>
      </w:pPr>
    </w:p>
    <w:p w:rsidR="00D52098" w:rsidRPr="008C6435" w:rsidRDefault="00D52098" w:rsidP="00E56420">
      <w:pPr>
        <w:numPr>
          <w:ilvl w:val="0"/>
          <w:numId w:val="45"/>
        </w:numPr>
        <w:ind w:left="360"/>
        <w:rPr>
          <w:rFonts w:ascii="Century Gothic" w:hAnsi="Century Gothic"/>
          <w:bCs/>
          <w:sz w:val="22"/>
          <w:szCs w:val="22"/>
        </w:rPr>
      </w:pPr>
      <w:r w:rsidRPr="008C6435">
        <w:rPr>
          <w:rFonts w:ascii="Century Gothic" w:hAnsi="Century Gothic"/>
          <w:bCs/>
          <w:sz w:val="22"/>
          <w:szCs w:val="22"/>
        </w:rPr>
        <w:t>Write a balanced equation for the reaction of the steel wool with oxygen. Be sure to include heat energy in the reaction.</w:t>
      </w:r>
    </w:p>
    <w:p w:rsidR="00D74E6D" w:rsidRDefault="00D74E6D" w:rsidP="00E56420">
      <w:pPr>
        <w:rPr>
          <w:rFonts w:ascii="Century Gothic" w:hAnsi="Century Gothic"/>
          <w:bCs/>
          <w:color w:val="0000FF"/>
          <w:sz w:val="22"/>
          <w:szCs w:val="22"/>
        </w:rPr>
      </w:pPr>
    </w:p>
    <w:p w:rsidR="00D74E6D" w:rsidRPr="008C6435" w:rsidRDefault="00D74E6D" w:rsidP="00E56420">
      <w:pPr>
        <w:rPr>
          <w:rFonts w:ascii="Century Gothic" w:hAnsi="Century Gothic"/>
          <w:bCs/>
          <w:sz w:val="22"/>
          <w:szCs w:val="22"/>
        </w:rPr>
      </w:pPr>
    </w:p>
    <w:p w:rsidR="00D52098" w:rsidRPr="008C6435" w:rsidRDefault="00D52098" w:rsidP="00E56420">
      <w:pPr>
        <w:outlineLvl w:val="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b/>
          <w:bCs/>
          <w:sz w:val="22"/>
          <w:szCs w:val="22"/>
        </w:rPr>
        <w:t>Activity 2: Decomposition Reaction</w:t>
      </w:r>
    </w:p>
    <w:p w:rsidR="00D52098" w:rsidRPr="008C6435" w:rsidRDefault="00D52098" w:rsidP="00E56420">
      <w:pPr>
        <w:numPr>
          <w:ilvl w:val="0"/>
          <w:numId w:val="48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What gases could be produced from decomposing hydrogen peroxide?</w:t>
      </w:r>
    </w:p>
    <w:p w:rsidR="00A8394F" w:rsidRDefault="00A8394F" w:rsidP="00E56420">
      <w:pPr>
        <w:rPr>
          <w:rFonts w:ascii="Century Gothic" w:hAnsi="Century Gothic"/>
          <w:i/>
          <w:color w:val="0000FF"/>
          <w:sz w:val="22"/>
          <w:szCs w:val="22"/>
        </w:rPr>
      </w:pPr>
    </w:p>
    <w:p w:rsidR="00D74E6D" w:rsidRDefault="00D74E6D" w:rsidP="00E56420">
      <w:pPr>
        <w:rPr>
          <w:rFonts w:ascii="Century Gothic" w:hAnsi="Century Gothic"/>
          <w:i/>
          <w:color w:val="0000FF"/>
          <w:sz w:val="22"/>
          <w:szCs w:val="22"/>
        </w:rPr>
      </w:pPr>
    </w:p>
    <w:p w:rsidR="00D52098" w:rsidRPr="008C6435" w:rsidRDefault="00D52098" w:rsidP="00E56420">
      <w:pPr>
        <w:numPr>
          <w:ilvl w:val="0"/>
          <w:numId w:val="48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Which gas was produced?</w:t>
      </w:r>
    </w:p>
    <w:p w:rsidR="00D74E6D" w:rsidRDefault="00D74E6D" w:rsidP="00E56420">
      <w:pPr>
        <w:rPr>
          <w:rFonts w:ascii="Century Gothic" w:hAnsi="Century Gothic"/>
          <w:i/>
          <w:color w:val="0000FF"/>
          <w:sz w:val="22"/>
          <w:szCs w:val="22"/>
        </w:rPr>
      </w:pPr>
    </w:p>
    <w:p w:rsidR="00D74E6D" w:rsidRPr="008C6435" w:rsidRDefault="00D74E6D" w:rsidP="00E56420">
      <w:pPr>
        <w:rPr>
          <w:rFonts w:ascii="Century Gothic" w:hAnsi="Century Gothic"/>
          <w:sz w:val="22"/>
          <w:szCs w:val="22"/>
        </w:rPr>
      </w:pPr>
    </w:p>
    <w:p w:rsidR="00D52098" w:rsidRPr="008C6435" w:rsidRDefault="00D52098" w:rsidP="00E56420">
      <w:pPr>
        <w:numPr>
          <w:ilvl w:val="0"/>
          <w:numId w:val="48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Write a balanced equation for the decomposition of hydrogen peroxide.</w:t>
      </w:r>
    </w:p>
    <w:p w:rsidR="00D52098" w:rsidRDefault="00D52098" w:rsidP="009754C4">
      <w:pPr>
        <w:rPr>
          <w:rFonts w:ascii="Century Gothic" w:hAnsi="Century Gothic"/>
          <w:color w:val="0000FF"/>
          <w:sz w:val="22"/>
          <w:szCs w:val="22"/>
        </w:rPr>
      </w:pPr>
    </w:p>
    <w:p w:rsidR="00D74E6D" w:rsidRDefault="00D74E6D" w:rsidP="009754C4">
      <w:pPr>
        <w:rPr>
          <w:rFonts w:ascii="Century Gothic" w:hAnsi="Century Gothic"/>
          <w:color w:val="0000FF"/>
          <w:sz w:val="22"/>
          <w:szCs w:val="22"/>
        </w:rPr>
      </w:pPr>
    </w:p>
    <w:p w:rsidR="00D74E6D" w:rsidRPr="008C6435" w:rsidRDefault="00D74E6D" w:rsidP="009754C4">
      <w:pPr>
        <w:rPr>
          <w:rFonts w:ascii="Century Gothic" w:hAnsi="Century Gothic"/>
          <w:sz w:val="22"/>
          <w:szCs w:val="22"/>
        </w:rPr>
      </w:pPr>
    </w:p>
    <w:p w:rsidR="00D52098" w:rsidRPr="008C6435" w:rsidRDefault="00D52098" w:rsidP="00E56420">
      <w:pPr>
        <w:outlineLvl w:val="0"/>
        <w:rPr>
          <w:rFonts w:ascii="Century Gothic" w:hAnsi="Century Gothic"/>
          <w:b/>
          <w:sz w:val="22"/>
          <w:szCs w:val="22"/>
        </w:rPr>
      </w:pPr>
      <w:r w:rsidRPr="008C6435">
        <w:rPr>
          <w:rFonts w:ascii="Century Gothic" w:hAnsi="Century Gothic"/>
          <w:b/>
          <w:sz w:val="22"/>
          <w:szCs w:val="22"/>
        </w:rPr>
        <w:t>Activity 3: Single-Replacement Reaction</w:t>
      </w:r>
    </w:p>
    <w:p w:rsidR="00D52098" w:rsidRPr="008C6435" w:rsidRDefault="00D52098" w:rsidP="00E56420">
      <w:pPr>
        <w:numPr>
          <w:ilvl w:val="0"/>
          <w:numId w:val="49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 xml:space="preserve">What gases could be produced from hydrochloric acid </w:t>
      </w:r>
      <w:r w:rsidR="00BD09B4" w:rsidRPr="008C6435">
        <w:rPr>
          <w:rFonts w:ascii="Century Gothic" w:hAnsi="Century Gothic"/>
          <w:sz w:val="22"/>
          <w:szCs w:val="22"/>
        </w:rPr>
        <w:t>(</w:t>
      </w:r>
      <w:r w:rsidRPr="008C6435">
        <w:rPr>
          <w:rFonts w:ascii="Century Gothic" w:hAnsi="Century Gothic"/>
          <w:sz w:val="22"/>
          <w:szCs w:val="22"/>
        </w:rPr>
        <w:t>HCl</w:t>
      </w:r>
      <w:r w:rsidR="00BD09B4" w:rsidRPr="008C6435">
        <w:rPr>
          <w:rFonts w:ascii="Century Gothic" w:hAnsi="Century Gothic"/>
          <w:sz w:val="22"/>
          <w:szCs w:val="22"/>
        </w:rPr>
        <w:t>)</w:t>
      </w:r>
      <w:r w:rsidRPr="008C6435">
        <w:rPr>
          <w:rFonts w:ascii="Century Gothic" w:hAnsi="Century Gothic"/>
          <w:sz w:val="22"/>
          <w:szCs w:val="22"/>
        </w:rPr>
        <w:t>?</w:t>
      </w:r>
    </w:p>
    <w:p w:rsidR="00C47F08" w:rsidRDefault="00C47F08" w:rsidP="00E56420">
      <w:pPr>
        <w:rPr>
          <w:rFonts w:ascii="Century Gothic" w:hAnsi="Century Gothic"/>
          <w:sz w:val="22"/>
          <w:szCs w:val="22"/>
        </w:rPr>
      </w:pPr>
    </w:p>
    <w:p w:rsidR="00D74E6D" w:rsidRPr="008C6435" w:rsidRDefault="00D74E6D" w:rsidP="00E56420">
      <w:pPr>
        <w:rPr>
          <w:rFonts w:ascii="Century Gothic" w:hAnsi="Century Gothic"/>
          <w:sz w:val="22"/>
          <w:szCs w:val="22"/>
        </w:rPr>
      </w:pPr>
    </w:p>
    <w:p w:rsidR="00D52098" w:rsidRPr="008C6435" w:rsidRDefault="00D52098" w:rsidP="00E56420">
      <w:pPr>
        <w:numPr>
          <w:ilvl w:val="0"/>
          <w:numId w:val="49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Which gas was produced?</w:t>
      </w:r>
    </w:p>
    <w:p w:rsidR="00C47F08" w:rsidRDefault="00C47F08" w:rsidP="00E56420">
      <w:pPr>
        <w:rPr>
          <w:rFonts w:ascii="Century Gothic" w:hAnsi="Century Gothic"/>
          <w:sz w:val="22"/>
          <w:szCs w:val="22"/>
        </w:rPr>
      </w:pPr>
    </w:p>
    <w:p w:rsidR="00D74E6D" w:rsidRPr="008C6435" w:rsidRDefault="00D74E6D" w:rsidP="00E56420">
      <w:pPr>
        <w:rPr>
          <w:rFonts w:ascii="Century Gothic" w:hAnsi="Century Gothic"/>
          <w:sz w:val="22"/>
          <w:szCs w:val="22"/>
        </w:rPr>
      </w:pPr>
    </w:p>
    <w:p w:rsidR="00D52098" w:rsidRPr="008C6435" w:rsidRDefault="00D52098" w:rsidP="00E56420">
      <w:pPr>
        <w:numPr>
          <w:ilvl w:val="0"/>
          <w:numId w:val="49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Write a balanced equation for the reaction of magnesium with hydrochloric acid.</w:t>
      </w:r>
    </w:p>
    <w:p w:rsidR="00C47F08" w:rsidRDefault="00C47F08" w:rsidP="00E56420">
      <w:pPr>
        <w:rPr>
          <w:rFonts w:ascii="Century Gothic" w:hAnsi="Century Gothic"/>
          <w:sz w:val="22"/>
          <w:szCs w:val="22"/>
        </w:rPr>
      </w:pPr>
    </w:p>
    <w:p w:rsidR="00D74E6D" w:rsidRPr="008C6435" w:rsidRDefault="00D74E6D" w:rsidP="00E56420">
      <w:pPr>
        <w:rPr>
          <w:rFonts w:ascii="Century Gothic" w:hAnsi="Century Gothic"/>
          <w:sz w:val="22"/>
          <w:szCs w:val="22"/>
        </w:rPr>
      </w:pPr>
    </w:p>
    <w:p w:rsidR="00034E2C" w:rsidRPr="008C6435" w:rsidRDefault="00034E2C" w:rsidP="00E56420">
      <w:pPr>
        <w:numPr>
          <w:ilvl w:val="0"/>
          <w:numId w:val="49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Why did you need to tilt the splint at a 45-degree angle?</w:t>
      </w:r>
    </w:p>
    <w:p w:rsidR="00C47F08" w:rsidRDefault="00C47F08" w:rsidP="00E56420">
      <w:pPr>
        <w:rPr>
          <w:rFonts w:ascii="Century Gothic" w:hAnsi="Century Gothic"/>
          <w:sz w:val="22"/>
          <w:szCs w:val="22"/>
        </w:rPr>
      </w:pPr>
    </w:p>
    <w:p w:rsidR="00D74E6D" w:rsidRPr="008C6435" w:rsidRDefault="00D74E6D" w:rsidP="00E56420">
      <w:pPr>
        <w:rPr>
          <w:rFonts w:ascii="Century Gothic" w:hAnsi="Century Gothic"/>
          <w:sz w:val="22"/>
          <w:szCs w:val="22"/>
        </w:rPr>
      </w:pPr>
    </w:p>
    <w:p w:rsidR="00D52098" w:rsidRDefault="00D52098" w:rsidP="00E56420">
      <w:pPr>
        <w:numPr>
          <w:ilvl w:val="0"/>
          <w:numId w:val="49"/>
        </w:numPr>
        <w:tabs>
          <w:tab w:val="left" w:pos="360"/>
        </w:tabs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a.</w:t>
      </w:r>
      <w:r w:rsidRPr="008C6435">
        <w:rPr>
          <w:rFonts w:ascii="Century Gothic" w:hAnsi="Century Gothic"/>
          <w:sz w:val="22"/>
          <w:szCs w:val="22"/>
        </w:rPr>
        <w:tab/>
        <w:t>Write a balanced equation for the reaction initiated by the burning splint.</w:t>
      </w:r>
    </w:p>
    <w:p w:rsidR="00D74E6D" w:rsidRDefault="00D74E6D" w:rsidP="00D74E6D">
      <w:pPr>
        <w:pStyle w:val="ListParagraph"/>
        <w:rPr>
          <w:rFonts w:ascii="Century Gothic" w:hAnsi="Century Gothic"/>
          <w:sz w:val="22"/>
          <w:szCs w:val="22"/>
        </w:rPr>
      </w:pPr>
    </w:p>
    <w:p w:rsidR="00D74E6D" w:rsidRPr="008C6435" w:rsidRDefault="00D74E6D" w:rsidP="00D74E6D">
      <w:pPr>
        <w:tabs>
          <w:tab w:val="left" w:pos="360"/>
        </w:tabs>
        <w:ind w:left="360"/>
        <w:rPr>
          <w:rFonts w:ascii="Century Gothic" w:hAnsi="Century Gothic"/>
          <w:sz w:val="22"/>
          <w:szCs w:val="22"/>
        </w:rPr>
      </w:pPr>
    </w:p>
    <w:p w:rsidR="00D52098" w:rsidRPr="008C6435" w:rsidRDefault="00C47F08" w:rsidP="008C1F5D">
      <w:pPr>
        <w:ind w:firstLine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b.</w:t>
      </w:r>
      <w:r w:rsidRPr="008C6435">
        <w:rPr>
          <w:rFonts w:ascii="Century Gothic" w:hAnsi="Century Gothic"/>
          <w:sz w:val="22"/>
          <w:szCs w:val="22"/>
        </w:rPr>
        <w:tab/>
      </w:r>
      <w:r w:rsidR="00D52098" w:rsidRPr="008C6435">
        <w:rPr>
          <w:rFonts w:ascii="Century Gothic" w:hAnsi="Century Gothic"/>
          <w:sz w:val="22"/>
          <w:szCs w:val="22"/>
        </w:rPr>
        <w:t>Classify the reaction initiated by the burning splint.</w:t>
      </w:r>
    </w:p>
    <w:p w:rsidR="00D52098" w:rsidRPr="008C6435" w:rsidRDefault="00D74E6D" w:rsidP="00E56420">
      <w:pPr>
        <w:outlineLvl w:val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br w:type="page"/>
      </w:r>
      <w:r w:rsidR="00D52098" w:rsidRPr="008C6435">
        <w:rPr>
          <w:rFonts w:ascii="Century Gothic" w:hAnsi="Century Gothic"/>
          <w:b/>
          <w:sz w:val="22"/>
          <w:szCs w:val="22"/>
        </w:rPr>
        <w:lastRenderedPageBreak/>
        <w:t>Activity 4: Double-Replacement Reaction</w:t>
      </w:r>
    </w:p>
    <w:p w:rsidR="00D52098" w:rsidRPr="008C6435" w:rsidRDefault="00D52098" w:rsidP="00E56420">
      <w:pPr>
        <w:numPr>
          <w:ilvl w:val="0"/>
          <w:numId w:val="50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Describe the reaction of sodium bicarbonate and vinegar.</w:t>
      </w:r>
    </w:p>
    <w:p w:rsidR="00C47F08" w:rsidRDefault="00C47F08" w:rsidP="00E56420">
      <w:pPr>
        <w:rPr>
          <w:rFonts w:ascii="Century Gothic" w:hAnsi="Century Gothic"/>
          <w:sz w:val="22"/>
          <w:szCs w:val="22"/>
        </w:rPr>
      </w:pPr>
    </w:p>
    <w:p w:rsidR="00D74E6D" w:rsidRPr="008C6435" w:rsidRDefault="00D74E6D" w:rsidP="00E56420">
      <w:pPr>
        <w:rPr>
          <w:rFonts w:ascii="Century Gothic" w:hAnsi="Century Gothic"/>
          <w:sz w:val="22"/>
          <w:szCs w:val="22"/>
        </w:rPr>
      </w:pPr>
    </w:p>
    <w:p w:rsidR="00D52098" w:rsidRPr="008C6435" w:rsidRDefault="00D52098" w:rsidP="00E56420">
      <w:pPr>
        <w:numPr>
          <w:ilvl w:val="0"/>
          <w:numId w:val="50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 xml:space="preserve">Refer to </w:t>
      </w:r>
      <w:r w:rsidR="00686FE9" w:rsidRPr="008C6435">
        <w:rPr>
          <w:rFonts w:ascii="Century Gothic" w:hAnsi="Century Gothic"/>
          <w:sz w:val="22"/>
          <w:szCs w:val="22"/>
        </w:rPr>
        <w:t>the section</w:t>
      </w:r>
      <w:r w:rsidRPr="008C6435">
        <w:rPr>
          <w:rFonts w:ascii="Century Gothic" w:hAnsi="Century Gothic"/>
          <w:sz w:val="22"/>
          <w:szCs w:val="22"/>
        </w:rPr>
        <w:t xml:space="preserve"> </w:t>
      </w:r>
      <w:r w:rsidR="00686FE9" w:rsidRPr="008C6435">
        <w:rPr>
          <w:rFonts w:ascii="Century Gothic" w:hAnsi="Century Gothic"/>
          <w:sz w:val="22"/>
          <w:szCs w:val="22"/>
        </w:rPr>
        <w:t xml:space="preserve">in the Background </w:t>
      </w:r>
      <w:r w:rsidRPr="008C6435">
        <w:rPr>
          <w:rFonts w:ascii="Century Gothic" w:hAnsi="Century Gothic"/>
          <w:sz w:val="22"/>
          <w:szCs w:val="22"/>
        </w:rPr>
        <w:t xml:space="preserve">titled, “Standard Tests </w:t>
      </w:r>
      <w:r w:rsidR="00686FE9" w:rsidRPr="008C6435">
        <w:rPr>
          <w:rFonts w:ascii="Century Gothic" w:hAnsi="Century Gothic"/>
          <w:sz w:val="22"/>
          <w:szCs w:val="22"/>
        </w:rPr>
        <w:t>Gaseous Products</w:t>
      </w:r>
      <w:r w:rsidRPr="008C6435">
        <w:rPr>
          <w:rFonts w:ascii="Century Gothic" w:hAnsi="Century Gothic"/>
          <w:sz w:val="22"/>
          <w:szCs w:val="22"/>
        </w:rPr>
        <w:t>.” Use a flaming splint and a glowing splint to identify the gas above the liquid in the cup. Write the name and formula of the gas in the space provided.</w:t>
      </w:r>
    </w:p>
    <w:p w:rsidR="00C47F08" w:rsidRDefault="00C47F08" w:rsidP="00E56420">
      <w:pPr>
        <w:rPr>
          <w:rFonts w:ascii="Century Gothic" w:hAnsi="Century Gothic"/>
          <w:sz w:val="22"/>
          <w:szCs w:val="22"/>
        </w:rPr>
      </w:pPr>
    </w:p>
    <w:p w:rsidR="00D74E6D" w:rsidRPr="008C6435" w:rsidRDefault="00D74E6D" w:rsidP="00E56420">
      <w:pPr>
        <w:rPr>
          <w:rFonts w:ascii="Century Gothic" w:hAnsi="Century Gothic"/>
          <w:sz w:val="22"/>
          <w:szCs w:val="22"/>
        </w:rPr>
      </w:pPr>
    </w:p>
    <w:p w:rsidR="00D52098" w:rsidRPr="008C6435" w:rsidRDefault="00D52098" w:rsidP="00E56420">
      <w:pPr>
        <w:numPr>
          <w:ilvl w:val="0"/>
          <w:numId w:val="50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Write a balanced chemical equation for this double-replacement reaction.</w:t>
      </w:r>
    </w:p>
    <w:p w:rsidR="00C47F08" w:rsidRDefault="00C47F08" w:rsidP="00E56420">
      <w:pPr>
        <w:rPr>
          <w:rFonts w:ascii="Century Gothic" w:hAnsi="Century Gothic"/>
          <w:sz w:val="22"/>
          <w:szCs w:val="22"/>
        </w:rPr>
      </w:pPr>
    </w:p>
    <w:p w:rsidR="00D74E6D" w:rsidRPr="008C6435" w:rsidRDefault="00D74E6D" w:rsidP="00E56420">
      <w:pPr>
        <w:rPr>
          <w:rFonts w:ascii="Century Gothic" w:hAnsi="Century Gothic"/>
          <w:sz w:val="22"/>
          <w:szCs w:val="22"/>
        </w:rPr>
      </w:pPr>
    </w:p>
    <w:p w:rsidR="00D52098" w:rsidRPr="008C6435" w:rsidRDefault="00D52098" w:rsidP="00E56420">
      <w:pPr>
        <w:numPr>
          <w:ilvl w:val="0"/>
          <w:numId w:val="50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One of the two products of this reaction is carbonic acid (H</w:t>
      </w:r>
      <w:r w:rsidRPr="008C6435">
        <w:rPr>
          <w:rFonts w:ascii="Century Gothic" w:hAnsi="Century Gothic"/>
          <w:sz w:val="22"/>
          <w:szCs w:val="22"/>
          <w:vertAlign w:val="subscript"/>
        </w:rPr>
        <w:t>2</w:t>
      </w:r>
      <w:r w:rsidRPr="008C6435">
        <w:rPr>
          <w:rFonts w:ascii="Century Gothic" w:hAnsi="Century Gothic"/>
          <w:sz w:val="22"/>
          <w:szCs w:val="22"/>
        </w:rPr>
        <w:t>CO</w:t>
      </w:r>
      <w:r w:rsidRPr="008C6435">
        <w:rPr>
          <w:rFonts w:ascii="Century Gothic" w:hAnsi="Century Gothic"/>
          <w:sz w:val="22"/>
          <w:szCs w:val="22"/>
          <w:vertAlign w:val="subscript"/>
        </w:rPr>
        <w:t>3</w:t>
      </w:r>
      <w:r w:rsidRPr="008C6435">
        <w:rPr>
          <w:rFonts w:ascii="Century Gothic" w:hAnsi="Century Gothic"/>
          <w:sz w:val="22"/>
          <w:szCs w:val="22"/>
        </w:rPr>
        <w:t xml:space="preserve">), which immediately forms water and the gas you identified </w:t>
      </w:r>
      <w:r w:rsidR="00FC56CB" w:rsidRPr="008C6435">
        <w:rPr>
          <w:rFonts w:ascii="Century Gothic" w:hAnsi="Century Gothic"/>
          <w:sz w:val="22"/>
          <w:szCs w:val="22"/>
        </w:rPr>
        <w:t>after exposure to</w:t>
      </w:r>
      <w:r w:rsidRPr="008C6435">
        <w:rPr>
          <w:rFonts w:ascii="Century Gothic" w:hAnsi="Century Gothic"/>
          <w:sz w:val="22"/>
          <w:szCs w:val="22"/>
        </w:rPr>
        <w:t xml:space="preserve"> the flaming and glowing splints. Write a balanced equation showing the decomposition of carbonic acid.</w:t>
      </w:r>
    </w:p>
    <w:p w:rsidR="00D52098" w:rsidRDefault="00D52098" w:rsidP="00E56420">
      <w:pPr>
        <w:rPr>
          <w:rFonts w:ascii="Century Gothic" w:hAnsi="Century Gothic"/>
          <w:sz w:val="22"/>
          <w:szCs w:val="22"/>
        </w:rPr>
      </w:pPr>
    </w:p>
    <w:p w:rsidR="00D74E6D" w:rsidRPr="008C6435" w:rsidRDefault="00D74E6D" w:rsidP="00E56420">
      <w:pPr>
        <w:rPr>
          <w:rFonts w:ascii="Century Gothic" w:hAnsi="Century Gothic"/>
          <w:sz w:val="22"/>
          <w:szCs w:val="22"/>
        </w:rPr>
      </w:pPr>
    </w:p>
    <w:p w:rsidR="00D52098" w:rsidRPr="008C6435" w:rsidRDefault="00D52098" w:rsidP="00E56420">
      <w:pPr>
        <w:outlineLvl w:val="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b/>
          <w:sz w:val="22"/>
          <w:szCs w:val="22"/>
        </w:rPr>
        <w:t>Activity 5: Combustion Reaction</w:t>
      </w:r>
    </w:p>
    <w:p w:rsidR="00D52098" w:rsidRPr="008C6435" w:rsidRDefault="00D52098" w:rsidP="00E56420">
      <w:pPr>
        <w:numPr>
          <w:ilvl w:val="0"/>
          <w:numId w:val="51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 xml:space="preserve">Explain </w:t>
      </w:r>
      <w:r w:rsidR="00B754F4" w:rsidRPr="008C6435">
        <w:rPr>
          <w:rFonts w:ascii="Century Gothic" w:hAnsi="Century Gothic"/>
          <w:sz w:val="22"/>
          <w:szCs w:val="22"/>
        </w:rPr>
        <w:t>why</w:t>
      </w:r>
      <w:r w:rsidRPr="008C6435">
        <w:rPr>
          <w:rFonts w:ascii="Century Gothic" w:hAnsi="Century Gothic"/>
          <w:sz w:val="22"/>
          <w:szCs w:val="22"/>
        </w:rPr>
        <w:t xml:space="preserve"> water appears on the inside of the </w:t>
      </w:r>
      <w:r w:rsidR="00641672" w:rsidRPr="008C6435">
        <w:rPr>
          <w:rFonts w:ascii="Century Gothic" w:hAnsi="Century Gothic"/>
          <w:sz w:val="22"/>
          <w:szCs w:val="22"/>
        </w:rPr>
        <w:t xml:space="preserve">glass </w:t>
      </w:r>
      <w:r w:rsidRPr="008C6435">
        <w:rPr>
          <w:rFonts w:ascii="Century Gothic" w:hAnsi="Century Gothic"/>
          <w:sz w:val="22"/>
          <w:szCs w:val="22"/>
        </w:rPr>
        <w:t>test tube</w:t>
      </w:r>
      <w:r w:rsidR="00FC56CB" w:rsidRPr="008C6435">
        <w:rPr>
          <w:rFonts w:ascii="Century Gothic" w:hAnsi="Century Gothic"/>
          <w:sz w:val="22"/>
          <w:szCs w:val="22"/>
        </w:rPr>
        <w:t>.</w:t>
      </w:r>
    </w:p>
    <w:p w:rsidR="00C47F08" w:rsidRDefault="00C47F08" w:rsidP="00E56420">
      <w:pPr>
        <w:rPr>
          <w:rFonts w:ascii="Century Gothic" w:hAnsi="Century Gothic"/>
          <w:i/>
          <w:color w:val="0000FF"/>
          <w:sz w:val="22"/>
          <w:szCs w:val="22"/>
        </w:rPr>
      </w:pPr>
    </w:p>
    <w:p w:rsidR="00D74E6D" w:rsidRPr="008C6435" w:rsidRDefault="00D74E6D" w:rsidP="00E56420">
      <w:pPr>
        <w:rPr>
          <w:rFonts w:ascii="Century Gothic" w:hAnsi="Century Gothic"/>
          <w:sz w:val="22"/>
          <w:szCs w:val="22"/>
        </w:rPr>
      </w:pPr>
    </w:p>
    <w:p w:rsidR="00D52098" w:rsidRPr="008C6435" w:rsidRDefault="00D52098" w:rsidP="00E56420">
      <w:pPr>
        <w:numPr>
          <w:ilvl w:val="0"/>
          <w:numId w:val="51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Write a balanced equation for the combustion reaction.</w:t>
      </w:r>
    </w:p>
    <w:p w:rsidR="00D52098" w:rsidRDefault="00D52098" w:rsidP="00E56420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:rsidR="00D74E6D" w:rsidRPr="008C6435" w:rsidRDefault="00D74E6D" w:rsidP="00E56420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:rsidR="00220154" w:rsidRPr="008C6435" w:rsidRDefault="00220154" w:rsidP="00E56420">
      <w:pPr>
        <w:outlineLvl w:val="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b/>
          <w:sz w:val="22"/>
          <w:szCs w:val="22"/>
        </w:rPr>
        <w:t>Activity 6: Precipitation Reaction</w:t>
      </w:r>
    </w:p>
    <w:p w:rsidR="00D50810" w:rsidRPr="008C6435" w:rsidRDefault="00D50810" w:rsidP="00E56420">
      <w:pPr>
        <w:numPr>
          <w:ilvl w:val="0"/>
          <w:numId w:val="60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Write a balanced equation for the precipitation reaction.</w:t>
      </w:r>
    </w:p>
    <w:p w:rsidR="00C47F08" w:rsidRDefault="00C47F08" w:rsidP="00E56420">
      <w:pPr>
        <w:ind w:left="360" w:firstLine="360"/>
        <w:rPr>
          <w:rFonts w:ascii="Century Gothic" w:hAnsi="Century Gothic"/>
          <w:color w:val="0000FF"/>
          <w:sz w:val="22"/>
          <w:szCs w:val="22"/>
        </w:rPr>
      </w:pPr>
    </w:p>
    <w:p w:rsidR="00D74E6D" w:rsidRPr="008C6435" w:rsidRDefault="00D74E6D" w:rsidP="00E56420">
      <w:pPr>
        <w:ind w:left="360" w:firstLine="360"/>
        <w:rPr>
          <w:rFonts w:ascii="Century Gothic" w:hAnsi="Century Gothic"/>
          <w:iCs/>
          <w:sz w:val="22"/>
          <w:szCs w:val="22"/>
        </w:rPr>
      </w:pPr>
    </w:p>
    <w:p w:rsidR="00517EC0" w:rsidRPr="008C6435" w:rsidRDefault="00517EC0" w:rsidP="00E56420">
      <w:pPr>
        <w:numPr>
          <w:ilvl w:val="0"/>
          <w:numId w:val="60"/>
        </w:numPr>
        <w:ind w:left="360"/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iCs/>
          <w:sz w:val="22"/>
          <w:szCs w:val="22"/>
        </w:rPr>
        <w:t>Which product in the</w:t>
      </w:r>
      <w:r w:rsidR="00FC56CB" w:rsidRPr="008C6435">
        <w:rPr>
          <w:rFonts w:ascii="Century Gothic" w:hAnsi="Century Gothic"/>
          <w:iCs/>
          <w:sz w:val="22"/>
          <w:szCs w:val="22"/>
        </w:rPr>
        <w:t xml:space="preserve"> above</w:t>
      </w:r>
      <w:r w:rsidRPr="008C6435">
        <w:rPr>
          <w:rFonts w:ascii="Century Gothic" w:hAnsi="Century Gothic"/>
          <w:iCs/>
          <w:sz w:val="22"/>
          <w:szCs w:val="22"/>
        </w:rPr>
        <w:t xml:space="preserve"> reaction is the precipitate?</w:t>
      </w:r>
    </w:p>
    <w:p w:rsidR="00517EC0" w:rsidRPr="008C6435" w:rsidRDefault="00517EC0" w:rsidP="00314B53">
      <w:pPr>
        <w:tabs>
          <w:tab w:val="left" w:pos="360"/>
        </w:tabs>
        <w:outlineLvl w:val="0"/>
        <w:rPr>
          <w:rFonts w:ascii="Century Gothic" w:hAnsi="Century Gothic"/>
          <w:sz w:val="22"/>
          <w:szCs w:val="22"/>
          <w:vertAlign w:val="subscript"/>
        </w:rPr>
      </w:pPr>
    </w:p>
    <w:p w:rsidR="00D52098" w:rsidRPr="008C1F5D" w:rsidRDefault="00F94179" w:rsidP="008C1F5D">
      <w:pPr>
        <w:tabs>
          <w:tab w:val="left" w:pos="360"/>
        </w:tabs>
        <w:spacing w:after="120"/>
        <w:outlineLvl w:val="0"/>
        <w:rPr>
          <w:rFonts w:ascii="Century Gothic" w:hAnsi="Century Gothic"/>
          <w:b/>
          <w:color w:val="00B050"/>
          <w:sz w:val="28"/>
          <w:szCs w:val="28"/>
        </w:rPr>
      </w:pPr>
      <w:r>
        <w:rPr>
          <w:rFonts w:ascii="Century Gothic" w:hAnsi="Century Gothic"/>
          <w:b/>
          <w:color w:val="00B050"/>
          <w:sz w:val="28"/>
          <w:szCs w:val="28"/>
        </w:rPr>
        <w:br w:type="page"/>
      </w:r>
      <w:r w:rsidR="00D52098" w:rsidRPr="008C1F5D">
        <w:rPr>
          <w:rFonts w:ascii="Century Gothic" w:hAnsi="Century Gothic"/>
          <w:b/>
          <w:color w:val="00B050"/>
          <w:sz w:val="28"/>
          <w:szCs w:val="28"/>
        </w:rPr>
        <w:lastRenderedPageBreak/>
        <w:t>Discussion Questions</w:t>
      </w:r>
    </w:p>
    <w:p w:rsidR="00D52098" w:rsidRDefault="00D52098" w:rsidP="00D52098">
      <w:pPr>
        <w:rPr>
          <w:rFonts w:ascii="Century Gothic" w:hAnsi="Century Gothic"/>
          <w:sz w:val="22"/>
          <w:szCs w:val="22"/>
        </w:rPr>
      </w:pPr>
      <w:r w:rsidRPr="008C6435">
        <w:rPr>
          <w:rFonts w:ascii="Century Gothic" w:hAnsi="Century Gothic"/>
          <w:sz w:val="22"/>
          <w:szCs w:val="22"/>
        </w:rPr>
        <w:t>Predict the product(s) of the following equations. Balance the equations, and classify each of the reactions by type.</w:t>
      </w:r>
    </w:p>
    <w:p w:rsidR="00F94179" w:rsidRPr="008C6435" w:rsidRDefault="00F94179" w:rsidP="00D52098">
      <w:pPr>
        <w:rPr>
          <w:rFonts w:ascii="Century Gothic" w:hAnsi="Century Gothic"/>
          <w:sz w:val="22"/>
          <w:szCs w:val="22"/>
        </w:rPr>
      </w:pPr>
    </w:p>
    <w:tbl>
      <w:tblPr>
        <w:tblW w:w="9581" w:type="dxa"/>
        <w:tblLayout w:type="fixed"/>
        <w:tblLook w:val="04A0" w:firstRow="1" w:lastRow="0" w:firstColumn="1" w:lastColumn="0" w:noHBand="0" w:noVBand="1"/>
      </w:tblPr>
      <w:tblGrid>
        <w:gridCol w:w="737"/>
        <w:gridCol w:w="421"/>
        <w:gridCol w:w="11"/>
        <w:gridCol w:w="443"/>
        <w:gridCol w:w="120"/>
        <w:gridCol w:w="41"/>
        <w:gridCol w:w="199"/>
        <w:gridCol w:w="11"/>
        <w:gridCol w:w="50"/>
        <w:gridCol w:w="131"/>
        <w:gridCol w:w="8"/>
        <w:gridCol w:w="232"/>
        <w:gridCol w:w="48"/>
        <w:gridCol w:w="13"/>
        <w:gridCol w:w="38"/>
        <w:gridCol w:w="93"/>
        <w:gridCol w:w="11"/>
        <w:gridCol w:w="60"/>
        <w:gridCol w:w="122"/>
        <w:gridCol w:w="95"/>
        <w:gridCol w:w="157"/>
        <w:gridCol w:w="131"/>
        <w:gridCol w:w="96"/>
        <w:gridCol w:w="48"/>
        <w:gridCol w:w="31"/>
        <w:gridCol w:w="257"/>
        <w:gridCol w:w="13"/>
        <w:gridCol w:w="93"/>
        <w:gridCol w:w="38"/>
        <w:gridCol w:w="52"/>
        <w:gridCol w:w="252"/>
        <w:gridCol w:w="106"/>
        <w:gridCol w:w="90"/>
        <w:gridCol w:w="270"/>
        <w:gridCol w:w="629"/>
        <w:gridCol w:w="270"/>
        <w:gridCol w:w="846"/>
        <w:gridCol w:w="440"/>
        <w:gridCol w:w="489"/>
        <w:gridCol w:w="110"/>
        <w:gridCol w:w="7"/>
        <w:gridCol w:w="189"/>
        <w:gridCol w:w="1973"/>
        <w:gridCol w:w="79"/>
        <w:gridCol w:w="8"/>
        <w:gridCol w:w="23"/>
      </w:tblGrid>
      <w:tr w:rsidR="00F94179" w:rsidRPr="00C151AD" w:rsidTr="00C151AD">
        <w:trPr>
          <w:trHeight w:val="432"/>
        </w:trPr>
        <w:tc>
          <w:tcPr>
            <w:tcW w:w="73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b/>
                <w:sz w:val="22"/>
                <w:szCs w:val="22"/>
              </w:rPr>
              <w:t>Equation</w:t>
            </w:r>
          </w:p>
        </w:tc>
        <w:tc>
          <w:tcPr>
            <w:tcW w:w="22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  <w:r w:rsidRPr="00C151AD">
              <w:rPr>
                <w:rFonts w:ascii="Century Gothic" w:hAnsi="Century Gothic"/>
                <w:b/>
                <w:sz w:val="22"/>
                <w:szCs w:val="22"/>
              </w:rPr>
              <w:t>Type of Reaction</w:t>
            </w:r>
          </w:p>
        </w:tc>
      </w:tr>
      <w:tr w:rsidR="00F94179" w:rsidRPr="00C151AD" w:rsidTr="00C151AD">
        <w:trPr>
          <w:trHeight w:val="576"/>
        </w:trPr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1.</w:t>
            </w:r>
          </w:p>
        </w:tc>
        <w:tc>
          <w:tcPr>
            <w:tcW w:w="2610" w:type="dxa"/>
            <w:gridSpan w:val="2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Pb(NO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3</w:t>
            </w:r>
            <w:r w:rsidRPr="00C151AD">
              <w:rPr>
                <w:rFonts w:ascii="Century Gothic" w:hAnsi="Century Gothic"/>
                <w:sz w:val="22"/>
                <w:szCs w:val="22"/>
              </w:rPr>
              <w:t>)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  <w:r w:rsidRPr="00C151AD">
              <w:rPr>
                <w:rFonts w:ascii="Century Gothic" w:hAnsi="Century Gothic"/>
                <w:sz w:val="22"/>
                <w:szCs w:val="22"/>
              </w:rPr>
              <w:t xml:space="preserve"> + Na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  <w:r w:rsidRPr="00C151AD">
              <w:rPr>
                <w:rFonts w:ascii="Century Gothic" w:hAnsi="Century Gothic"/>
                <w:sz w:val="22"/>
                <w:szCs w:val="22"/>
              </w:rPr>
              <w:t>CO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3</w:t>
            </w:r>
            <w:r w:rsidRPr="00C151AD">
              <w:rPr>
                <w:rFonts w:ascii="Century Gothic" w:hAnsi="Century Gothic"/>
                <w:sz w:val="22"/>
                <w:szCs w:val="22"/>
              </w:rPr>
              <w:t xml:space="preserve"> →</w:t>
            </w:r>
          </w:p>
        </w:tc>
        <w:tc>
          <w:tcPr>
            <w:tcW w:w="207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1885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7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color w:val="0000FF"/>
                <w:sz w:val="22"/>
                <w:szCs w:val="22"/>
              </w:rPr>
            </w:pPr>
          </w:p>
        </w:tc>
      </w:tr>
      <w:tr w:rsidR="008C1F5D" w:rsidRPr="00C151AD" w:rsidTr="00C151AD">
        <w:tc>
          <w:tcPr>
            <w:tcW w:w="9581" w:type="dxa"/>
            <w:gridSpan w:val="46"/>
            <w:shd w:val="clear" w:color="auto" w:fill="auto"/>
            <w:vAlign w:val="bottom"/>
          </w:tcPr>
          <w:p w:rsidR="008C1F5D" w:rsidRPr="00C151AD" w:rsidRDefault="008C1F5D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20F35" w:rsidRPr="00C151AD" w:rsidTr="00C151AD">
        <w:trPr>
          <w:gridAfter w:val="1"/>
          <w:wAfter w:w="23" w:type="dxa"/>
        </w:trPr>
        <w:tc>
          <w:tcPr>
            <w:tcW w:w="737" w:type="dxa"/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2.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864" w:type="dxa"/>
            <w:gridSpan w:val="6"/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C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4</w:t>
            </w:r>
            <w:r w:rsidRPr="00C151AD">
              <w:rPr>
                <w:rFonts w:ascii="Century Gothic" w:hAnsi="Century Gothic"/>
                <w:sz w:val="22"/>
                <w:szCs w:val="22"/>
              </w:rPr>
              <w:t>H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10</w:t>
            </w:r>
          </w:p>
        </w:tc>
        <w:tc>
          <w:tcPr>
            <w:tcW w:w="432" w:type="dxa"/>
            <w:gridSpan w:val="5"/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576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576" w:type="dxa"/>
            <w:gridSpan w:val="6"/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435" w:type="dxa"/>
            <w:gridSpan w:val="4"/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→</w:t>
            </w:r>
          </w:p>
        </w:tc>
        <w:tc>
          <w:tcPr>
            <w:tcW w:w="2651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606" w:type="dxa"/>
            <w:gridSpan w:val="3"/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49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color w:val="0000FF"/>
                <w:sz w:val="22"/>
                <w:szCs w:val="22"/>
              </w:rPr>
            </w:pPr>
          </w:p>
        </w:tc>
      </w:tr>
      <w:tr w:rsidR="008C1F5D" w:rsidRPr="00C151AD" w:rsidTr="00C151AD">
        <w:tc>
          <w:tcPr>
            <w:tcW w:w="9581" w:type="dxa"/>
            <w:gridSpan w:val="46"/>
            <w:shd w:val="clear" w:color="auto" w:fill="auto"/>
            <w:vAlign w:val="bottom"/>
          </w:tcPr>
          <w:p w:rsidR="008C1F5D" w:rsidRPr="00C151AD" w:rsidRDefault="008C1F5D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20F35" w:rsidRPr="00C151AD" w:rsidTr="00C151AD">
        <w:trPr>
          <w:gridAfter w:val="2"/>
          <w:wAfter w:w="31" w:type="dxa"/>
        </w:trPr>
        <w:tc>
          <w:tcPr>
            <w:tcW w:w="737" w:type="dxa"/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3.</w:t>
            </w:r>
          </w:p>
        </w:tc>
        <w:tc>
          <w:tcPr>
            <w:tcW w:w="1435" w:type="dxa"/>
            <w:gridSpan w:val="10"/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Zn + CuSO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435" w:type="dxa"/>
            <w:gridSpan w:val="6"/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→</w:t>
            </w:r>
          </w:p>
        </w:tc>
        <w:tc>
          <w:tcPr>
            <w:tcW w:w="1641" w:type="dxa"/>
            <w:gridSpan w:val="1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3054" w:type="dxa"/>
            <w:gridSpan w:val="7"/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4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6820" w:rsidRPr="00C151AD" w:rsidRDefault="00996820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color w:val="0000FF"/>
                <w:sz w:val="22"/>
                <w:szCs w:val="22"/>
              </w:rPr>
            </w:pPr>
          </w:p>
        </w:tc>
      </w:tr>
      <w:tr w:rsidR="008C1F5D" w:rsidRPr="00C151AD" w:rsidTr="00C151AD">
        <w:tc>
          <w:tcPr>
            <w:tcW w:w="9581" w:type="dxa"/>
            <w:gridSpan w:val="46"/>
            <w:shd w:val="clear" w:color="auto" w:fill="auto"/>
            <w:vAlign w:val="bottom"/>
          </w:tcPr>
          <w:p w:rsidR="008C1F5D" w:rsidRPr="00C151AD" w:rsidRDefault="008C1F5D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20F35" w:rsidRPr="00C151AD" w:rsidTr="00C151AD">
        <w:trPr>
          <w:gridAfter w:val="2"/>
          <w:wAfter w:w="31" w:type="dxa"/>
          <w:trHeight w:val="245"/>
        </w:trPr>
        <w:tc>
          <w:tcPr>
            <w:tcW w:w="737" w:type="dxa"/>
            <w:vMerge w:val="restart"/>
            <w:shd w:val="clear" w:color="auto" w:fill="auto"/>
            <w:vAlign w:val="bottom"/>
          </w:tcPr>
          <w:p w:rsidR="00720F35" w:rsidRPr="00C151AD" w:rsidRDefault="00720F3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4.</w:t>
            </w:r>
          </w:p>
        </w:tc>
        <w:tc>
          <w:tcPr>
            <w:tcW w:w="1036" w:type="dxa"/>
            <w:gridSpan w:val="5"/>
            <w:vMerge w:val="restart"/>
            <w:shd w:val="clear" w:color="auto" w:fill="auto"/>
            <w:vAlign w:val="bottom"/>
          </w:tcPr>
          <w:p w:rsidR="00720F35" w:rsidRPr="00C151AD" w:rsidRDefault="00720F3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CaCO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730" w:type="dxa"/>
            <w:gridSpan w:val="9"/>
            <w:shd w:val="clear" w:color="auto" w:fill="auto"/>
            <w:vAlign w:val="bottom"/>
          </w:tcPr>
          <w:p w:rsidR="00720F35" w:rsidRPr="00C151AD" w:rsidRDefault="00720F3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151AD">
              <w:rPr>
                <w:rFonts w:ascii="Century Gothic" w:hAnsi="Century Gothic"/>
                <w:sz w:val="18"/>
                <w:szCs w:val="18"/>
              </w:rPr>
              <w:t>Heat</w:t>
            </w:r>
          </w:p>
        </w:tc>
        <w:tc>
          <w:tcPr>
            <w:tcW w:w="1655" w:type="dxa"/>
            <w:gridSpan w:val="17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0F35" w:rsidRPr="00C151AD" w:rsidRDefault="00720F3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3144" w:type="dxa"/>
            <w:gridSpan w:val="8"/>
            <w:vMerge w:val="restart"/>
            <w:shd w:val="clear" w:color="auto" w:fill="auto"/>
            <w:vAlign w:val="bottom"/>
          </w:tcPr>
          <w:p w:rsidR="00720F35" w:rsidRPr="00C151AD" w:rsidRDefault="00720F3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48" w:type="dxa"/>
            <w:gridSpan w:val="4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0F35" w:rsidRPr="00C151AD" w:rsidRDefault="00720F3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color w:val="0000FF"/>
                <w:sz w:val="22"/>
                <w:szCs w:val="22"/>
              </w:rPr>
            </w:pPr>
          </w:p>
        </w:tc>
      </w:tr>
      <w:tr w:rsidR="00720F35" w:rsidRPr="00C151AD" w:rsidTr="00C151AD">
        <w:trPr>
          <w:gridAfter w:val="2"/>
          <w:wAfter w:w="31" w:type="dxa"/>
          <w:trHeight w:val="244"/>
        </w:trPr>
        <w:tc>
          <w:tcPr>
            <w:tcW w:w="737" w:type="dxa"/>
            <w:vMerge/>
            <w:shd w:val="clear" w:color="auto" w:fill="auto"/>
            <w:vAlign w:val="bottom"/>
          </w:tcPr>
          <w:p w:rsidR="00720F35" w:rsidRPr="00C151AD" w:rsidRDefault="00720F3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036" w:type="dxa"/>
            <w:gridSpan w:val="5"/>
            <w:vMerge/>
            <w:shd w:val="clear" w:color="auto" w:fill="auto"/>
            <w:vAlign w:val="bottom"/>
          </w:tcPr>
          <w:p w:rsidR="00720F35" w:rsidRPr="00C151AD" w:rsidRDefault="00720F3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30" w:type="dxa"/>
            <w:gridSpan w:val="9"/>
            <w:shd w:val="clear" w:color="auto" w:fill="auto"/>
            <w:vAlign w:val="bottom"/>
          </w:tcPr>
          <w:p w:rsidR="00720F35" w:rsidRPr="00C151AD" w:rsidRDefault="00720F3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151AD">
              <w:rPr>
                <w:rFonts w:ascii="Century Gothic" w:hAnsi="Century Gothic"/>
                <w:sz w:val="28"/>
                <w:szCs w:val="28"/>
              </w:rPr>
              <w:t>→</w:t>
            </w:r>
          </w:p>
        </w:tc>
        <w:tc>
          <w:tcPr>
            <w:tcW w:w="1655" w:type="dxa"/>
            <w:gridSpan w:val="17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0F35" w:rsidRPr="00C151AD" w:rsidRDefault="00720F3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</w:tc>
        <w:tc>
          <w:tcPr>
            <w:tcW w:w="3144" w:type="dxa"/>
            <w:gridSpan w:val="8"/>
            <w:vMerge/>
            <w:shd w:val="clear" w:color="auto" w:fill="auto"/>
            <w:vAlign w:val="bottom"/>
          </w:tcPr>
          <w:p w:rsidR="00720F35" w:rsidRPr="00C151AD" w:rsidRDefault="00720F3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</w:tc>
        <w:tc>
          <w:tcPr>
            <w:tcW w:w="2248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0F35" w:rsidRPr="00C151AD" w:rsidRDefault="00720F35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sz w:val="22"/>
                <w:szCs w:val="22"/>
              </w:rPr>
            </w:pPr>
          </w:p>
        </w:tc>
      </w:tr>
      <w:tr w:rsidR="008C1F5D" w:rsidRPr="00C151AD" w:rsidTr="00C151AD">
        <w:tc>
          <w:tcPr>
            <w:tcW w:w="9581" w:type="dxa"/>
            <w:gridSpan w:val="46"/>
            <w:shd w:val="clear" w:color="auto" w:fill="auto"/>
            <w:vAlign w:val="bottom"/>
          </w:tcPr>
          <w:p w:rsidR="008C1F5D" w:rsidRPr="00C151AD" w:rsidRDefault="008C1F5D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20F35" w:rsidRPr="00C151AD" w:rsidTr="00C151AD">
        <w:trPr>
          <w:gridAfter w:val="2"/>
          <w:wAfter w:w="31" w:type="dxa"/>
        </w:trPr>
        <w:tc>
          <w:tcPr>
            <w:tcW w:w="737" w:type="dxa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5.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574" w:type="dxa"/>
            <w:gridSpan w:val="3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Na</w:t>
            </w:r>
          </w:p>
        </w:tc>
        <w:tc>
          <w:tcPr>
            <w:tcW w:w="432" w:type="dxa"/>
            <w:gridSpan w:val="5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  <w:gridSpan w:val="8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H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  <w:r w:rsidRPr="00C151AD">
              <w:rPr>
                <w:rFonts w:ascii="Century Gothic" w:hAnsi="Century Gothic"/>
                <w:sz w:val="22"/>
                <w:szCs w:val="22"/>
              </w:rPr>
              <w:t>O</w:t>
            </w:r>
          </w:p>
        </w:tc>
        <w:tc>
          <w:tcPr>
            <w:tcW w:w="432" w:type="dxa"/>
            <w:gridSpan w:val="5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→</w:t>
            </w:r>
          </w:p>
        </w:tc>
        <w:tc>
          <w:tcPr>
            <w:tcW w:w="1669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1885" w:type="dxa"/>
            <w:gridSpan w:val="4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4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color w:val="0000FF"/>
                <w:sz w:val="22"/>
                <w:szCs w:val="22"/>
              </w:rPr>
            </w:pPr>
          </w:p>
        </w:tc>
      </w:tr>
      <w:tr w:rsidR="005076C2" w:rsidRPr="00C151AD" w:rsidTr="00C151AD">
        <w:tc>
          <w:tcPr>
            <w:tcW w:w="9581" w:type="dxa"/>
            <w:gridSpan w:val="46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20F35" w:rsidRPr="00C151AD" w:rsidTr="00C151AD">
        <w:trPr>
          <w:gridAfter w:val="2"/>
          <w:wAfter w:w="31" w:type="dxa"/>
        </w:trPr>
        <w:tc>
          <w:tcPr>
            <w:tcW w:w="737" w:type="dxa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6.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574" w:type="dxa"/>
            <w:gridSpan w:val="3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Ca</w:t>
            </w:r>
          </w:p>
        </w:tc>
        <w:tc>
          <w:tcPr>
            <w:tcW w:w="432" w:type="dxa"/>
            <w:gridSpan w:val="5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76" w:type="dxa"/>
            <w:gridSpan w:val="6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432" w:type="dxa"/>
            <w:gridSpan w:val="4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→</w:t>
            </w:r>
          </w:p>
        </w:tc>
        <w:tc>
          <w:tcPr>
            <w:tcW w:w="1543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2155" w:type="dxa"/>
            <w:gridSpan w:val="5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4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color w:val="0000FF"/>
                <w:sz w:val="22"/>
                <w:szCs w:val="22"/>
              </w:rPr>
            </w:pPr>
          </w:p>
        </w:tc>
      </w:tr>
      <w:tr w:rsidR="005076C2" w:rsidRPr="00C151AD" w:rsidTr="00C151AD">
        <w:tc>
          <w:tcPr>
            <w:tcW w:w="9581" w:type="dxa"/>
            <w:gridSpan w:val="46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20F35" w:rsidRPr="00C151AD" w:rsidTr="00C151AD">
        <w:trPr>
          <w:gridAfter w:val="1"/>
          <w:wAfter w:w="23" w:type="dxa"/>
        </w:trPr>
        <w:tc>
          <w:tcPr>
            <w:tcW w:w="737" w:type="dxa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7.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006" w:type="dxa"/>
            <w:gridSpan w:val="8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MgSO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88" w:type="dxa"/>
            <w:gridSpan w:val="3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916" w:type="dxa"/>
            <w:gridSpan w:val="10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C151AD">
              <w:rPr>
                <w:rFonts w:ascii="Century Gothic" w:hAnsi="Century Gothic"/>
                <w:sz w:val="22"/>
                <w:szCs w:val="22"/>
              </w:rPr>
              <w:t>LiOH</w:t>
            </w:r>
            <w:proofErr w:type="spellEnd"/>
          </w:p>
        </w:tc>
        <w:tc>
          <w:tcPr>
            <w:tcW w:w="448" w:type="dxa"/>
            <w:gridSpan w:val="3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→</w:t>
            </w:r>
          </w:p>
        </w:tc>
        <w:tc>
          <w:tcPr>
            <w:tcW w:w="201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1235" w:type="dxa"/>
            <w:gridSpan w:val="5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06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color w:val="0000FF"/>
                <w:sz w:val="22"/>
                <w:szCs w:val="22"/>
              </w:rPr>
            </w:pPr>
          </w:p>
        </w:tc>
      </w:tr>
      <w:tr w:rsidR="005076C2" w:rsidRPr="00C151AD" w:rsidTr="00C151AD">
        <w:tc>
          <w:tcPr>
            <w:tcW w:w="9581" w:type="dxa"/>
            <w:gridSpan w:val="46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94179" w:rsidRPr="00C151AD" w:rsidTr="00C151AD">
        <w:trPr>
          <w:gridAfter w:val="2"/>
          <w:wAfter w:w="31" w:type="dxa"/>
        </w:trPr>
        <w:tc>
          <w:tcPr>
            <w:tcW w:w="737" w:type="dxa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8.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454" w:type="dxa"/>
            <w:gridSpan w:val="2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Al</w:t>
            </w:r>
          </w:p>
        </w:tc>
        <w:tc>
          <w:tcPr>
            <w:tcW w:w="360" w:type="dxa"/>
            <w:gridSpan w:val="3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+</w:t>
            </w:r>
          </w:p>
        </w:tc>
        <w:tc>
          <w:tcPr>
            <w:tcW w:w="43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864" w:type="dxa"/>
            <w:gridSpan w:val="11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NiSO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442" w:type="dxa"/>
            <w:gridSpan w:val="5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→</w:t>
            </w:r>
          </w:p>
        </w:tc>
        <w:tc>
          <w:tcPr>
            <w:tcW w:w="1707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1885" w:type="dxa"/>
            <w:gridSpan w:val="4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4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color w:val="0000FF"/>
                <w:sz w:val="22"/>
                <w:szCs w:val="22"/>
              </w:rPr>
            </w:pPr>
          </w:p>
        </w:tc>
      </w:tr>
      <w:tr w:rsidR="005076C2" w:rsidRPr="00C151AD" w:rsidTr="00C151AD">
        <w:tc>
          <w:tcPr>
            <w:tcW w:w="9581" w:type="dxa"/>
            <w:gridSpan w:val="46"/>
            <w:shd w:val="clear" w:color="auto" w:fill="auto"/>
            <w:vAlign w:val="bottom"/>
          </w:tcPr>
          <w:p w:rsidR="005076C2" w:rsidRPr="00C151AD" w:rsidRDefault="005076C2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94179" w:rsidRPr="00C151AD" w:rsidTr="00C151AD">
        <w:trPr>
          <w:gridAfter w:val="3"/>
          <w:wAfter w:w="110" w:type="dxa"/>
        </w:trPr>
        <w:tc>
          <w:tcPr>
            <w:tcW w:w="737" w:type="dxa"/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9.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620" w:type="dxa"/>
            <w:gridSpan w:val="16"/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SO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  <w:r w:rsidRPr="00C151AD">
              <w:rPr>
                <w:rFonts w:ascii="Century Gothic" w:hAnsi="Century Gothic"/>
                <w:sz w:val="22"/>
                <w:szCs w:val="22"/>
              </w:rPr>
              <w:t xml:space="preserve"> + H</w:t>
            </w:r>
            <w:r w:rsidRPr="00C151AD">
              <w:rPr>
                <w:rFonts w:ascii="Century Gothic" w:hAnsi="Century Gothic"/>
                <w:sz w:val="22"/>
                <w:szCs w:val="22"/>
                <w:vertAlign w:val="subscript"/>
              </w:rPr>
              <w:t>2</w:t>
            </w:r>
            <w:r w:rsidRPr="00C151AD">
              <w:rPr>
                <w:rFonts w:ascii="Century Gothic" w:hAnsi="Century Gothic"/>
                <w:sz w:val="22"/>
                <w:szCs w:val="22"/>
              </w:rPr>
              <w:t>O →</w:t>
            </w:r>
          </w:p>
        </w:tc>
        <w:tc>
          <w:tcPr>
            <w:tcW w:w="1729" w:type="dxa"/>
            <w:gridSpan w:val="1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2674" w:type="dxa"/>
            <w:gridSpan w:val="5"/>
            <w:tcBorders>
              <w:left w:val="nil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79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color w:val="0000FF"/>
                <w:sz w:val="22"/>
                <w:szCs w:val="22"/>
              </w:rPr>
            </w:pPr>
          </w:p>
        </w:tc>
      </w:tr>
      <w:tr w:rsidR="00F94179" w:rsidRPr="00C151AD" w:rsidTr="00C151AD">
        <w:tc>
          <w:tcPr>
            <w:tcW w:w="9581" w:type="dxa"/>
            <w:gridSpan w:val="46"/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94179" w:rsidRPr="00C151AD" w:rsidTr="00C151AD">
        <w:trPr>
          <w:trHeight w:val="245"/>
        </w:trPr>
        <w:tc>
          <w:tcPr>
            <w:tcW w:w="737" w:type="dxa"/>
            <w:vMerge w:val="restart"/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C151AD">
              <w:rPr>
                <w:rFonts w:ascii="Century Gothic" w:hAnsi="Century Gothic"/>
                <w:sz w:val="22"/>
                <w:szCs w:val="22"/>
              </w:rPr>
              <w:t>10.</w:t>
            </w:r>
          </w:p>
        </w:tc>
        <w:tc>
          <w:tcPr>
            <w:tcW w:w="42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825" w:type="dxa"/>
            <w:gridSpan w:val="6"/>
            <w:vMerge w:val="restart"/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C151AD">
              <w:rPr>
                <w:rFonts w:ascii="Century Gothic" w:hAnsi="Century Gothic"/>
                <w:sz w:val="22"/>
                <w:szCs w:val="22"/>
              </w:rPr>
              <w:t>HgO</w:t>
            </w:r>
            <w:proofErr w:type="spellEnd"/>
          </w:p>
        </w:tc>
        <w:tc>
          <w:tcPr>
            <w:tcW w:w="684" w:type="dxa"/>
            <w:gridSpan w:val="10"/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151AD">
              <w:rPr>
                <w:rFonts w:ascii="Century Gothic" w:hAnsi="Century Gothic"/>
                <w:sz w:val="18"/>
                <w:szCs w:val="18"/>
              </w:rPr>
              <w:t>Heat</w:t>
            </w:r>
          </w:p>
        </w:tc>
        <w:tc>
          <w:tcPr>
            <w:tcW w:w="1491" w:type="dxa"/>
            <w:gridSpan w:val="14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  <w:tc>
          <w:tcPr>
            <w:tcW w:w="3144" w:type="dxa"/>
            <w:gridSpan w:val="8"/>
            <w:vMerge w:val="restart"/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279" w:type="dxa"/>
            <w:gridSpan w:val="6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b/>
                <w:color w:val="0000FF"/>
                <w:sz w:val="22"/>
                <w:szCs w:val="22"/>
              </w:rPr>
            </w:pPr>
          </w:p>
        </w:tc>
      </w:tr>
      <w:tr w:rsidR="00F94179" w:rsidRPr="00C151AD" w:rsidTr="00C151AD">
        <w:trPr>
          <w:trHeight w:val="20"/>
        </w:trPr>
        <w:tc>
          <w:tcPr>
            <w:tcW w:w="737" w:type="dxa"/>
            <w:vMerge/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2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</w:tc>
        <w:tc>
          <w:tcPr>
            <w:tcW w:w="825" w:type="dxa"/>
            <w:gridSpan w:val="6"/>
            <w:vMerge/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</w:tc>
        <w:tc>
          <w:tcPr>
            <w:tcW w:w="684" w:type="dxa"/>
            <w:gridSpan w:val="10"/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151AD">
              <w:rPr>
                <w:rFonts w:ascii="Century Gothic" w:hAnsi="Century Gothic"/>
                <w:sz w:val="28"/>
                <w:szCs w:val="28"/>
              </w:rPr>
              <w:t>→</w:t>
            </w:r>
          </w:p>
        </w:tc>
        <w:tc>
          <w:tcPr>
            <w:tcW w:w="1491" w:type="dxa"/>
            <w:gridSpan w:val="14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</w:tc>
        <w:tc>
          <w:tcPr>
            <w:tcW w:w="3144" w:type="dxa"/>
            <w:gridSpan w:val="8"/>
            <w:vMerge/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</w:tc>
        <w:tc>
          <w:tcPr>
            <w:tcW w:w="2279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4179" w:rsidRPr="00C151AD" w:rsidRDefault="00F94179" w:rsidP="00C151AD">
            <w:pPr>
              <w:tabs>
                <w:tab w:val="left" w:pos="720"/>
                <w:tab w:val="left" w:pos="7200"/>
              </w:tabs>
              <w:jc w:val="center"/>
              <w:rPr>
                <w:rFonts w:ascii="Century Gothic" w:hAnsi="Century Gothic"/>
                <w:i/>
                <w:sz w:val="22"/>
                <w:szCs w:val="22"/>
              </w:rPr>
            </w:pPr>
          </w:p>
        </w:tc>
      </w:tr>
    </w:tbl>
    <w:p w:rsidR="00D52098" w:rsidRPr="008C6435" w:rsidRDefault="00D52098" w:rsidP="008C1F5D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sectPr w:rsidR="00D52098" w:rsidRPr="008C6435" w:rsidSect="00CE0E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45A3" w:rsidRDefault="00A345A3" w:rsidP="00D52098">
      <w:r>
        <w:separator/>
      </w:r>
    </w:p>
  </w:endnote>
  <w:endnote w:type="continuationSeparator" w:id="0">
    <w:p w:rsidR="00A345A3" w:rsidRDefault="00A345A3" w:rsidP="00D52098">
      <w:r>
        <w:continuationSeparator/>
      </w:r>
    </w:p>
  </w:endnote>
  <w:endnote w:type="continuationNotice" w:id="1">
    <w:p w:rsidR="00A345A3" w:rsidRDefault="00A345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435" w:rsidRDefault="008C64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3697" w:rsidRPr="00C835C4" w:rsidRDefault="00EF5753" w:rsidP="0056369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6101080</wp:posOffset>
              </wp:positionH>
              <wp:positionV relativeFrom="page">
                <wp:posOffset>9607550</wp:posOffset>
              </wp:positionV>
              <wp:extent cx="490220" cy="201930"/>
              <wp:effectExtent l="0" t="0" r="5080" b="0"/>
              <wp:wrapNone/>
              <wp:docPr id="13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0220" cy="201930"/>
                        <a:chOff x="9608" y="15130"/>
                        <a:chExt cx="772" cy="318"/>
                      </a:xfrm>
                    </wpg:grpSpPr>
                    <wpg:grpSp>
                      <wpg:cNvPr id="14" name="Group 34"/>
                      <wpg:cNvGrpSpPr>
                        <a:grpSpLocks/>
                      </wpg:cNvGrpSpPr>
                      <wpg:grpSpPr bwMode="auto">
                        <a:xfrm>
                          <a:off x="9618" y="15155"/>
                          <a:ext cx="135" cy="248"/>
                          <a:chOff x="9618" y="15155"/>
                          <a:chExt cx="135" cy="248"/>
                        </a:xfrm>
                      </wpg:grpSpPr>
                      <wps:wsp>
                        <wps:cNvPr id="15" name="Freeform 37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685 9618"/>
                              <a:gd name="T1" fmla="*/ T0 w 135"/>
                              <a:gd name="T2" fmla="+- 0 15155 15155"/>
                              <a:gd name="T3" fmla="*/ 15155 h 248"/>
                              <a:gd name="T4" fmla="+- 0 9626 9618"/>
                              <a:gd name="T5" fmla="*/ T4 w 135"/>
                              <a:gd name="T6" fmla="+- 0 15185 15155"/>
                              <a:gd name="T7" fmla="*/ 15185 h 248"/>
                              <a:gd name="T8" fmla="+- 0 9618 9618"/>
                              <a:gd name="T9" fmla="*/ T8 w 135"/>
                              <a:gd name="T10" fmla="+- 0 15236 15155"/>
                              <a:gd name="T11" fmla="*/ 15236 h 248"/>
                              <a:gd name="T12" fmla="+- 0 9619 9618"/>
                              <a:gd name="T13" fmla="*/ T12 w 135"/>
                              <a:gd name="T14" fmla="+- 0 15337 15155"/>
                              <a:gd name="T15" fmla="*/ 15337 h 248"/>
                              <a:gd name="T16" fmla="+- 0 9644 9618"/>
                              <a:gd name="T17" fmla="*/ T16 w 135"/>
                              <a:gd name="T18" fmla="+- 0 15393 15155"/>
                              <a:gd name="T19" fmla="*/ 15393 h 248"/>
                              <a:gd name="T20" fmla="+- 0 9693 9618"/>
                              <a:gd name="T21" fmla="*/ T20 w 135"/>
                              <a:gd name="T22" fmla="+- 0 15403 15155"/>
                              <a:gd name="T23" fmla="*/ 15403 h 248"/>
                              <a:gd name="T24" fmla="+- 0 9717 9618"/>
                              <a:gd name="T25" fmla="*/ T24 w 135"/>
                              <a:gd name="T26" fmla="+- 0 15399 15155"/>
                              <a:gd name="T27" fmla="*/ 15399 h 248"/>
                              <a:gd name="T28" fmla="+- 0 9734 9618"/>
                              <a:gd name="T29" fmla="*/ T28 w 135"/>
                              <a:gd name="T30" fmla="+- 0 15389 15155"/>
                              <a:gd name="T31" fmla="*/ 15389 h 248"/>
                              <a:gd name="T32" fmla="+- 0 9745 9618"/>
                              <a:gd name="T33" fmla="*/ T32 w 135"/>
                              <a:gd name="T34" fmla="+- 0 15373 15155"/>
                              <a:gd name="T35" fmla="*/ 15373 h 248"/>
                              <a:gd name="T36" fmla="+- 0 9749 9618"/>
                              <a:gd name="T37" fmla="*/ T36 w 135"/>
                              <a:gd name="T38" fmla="+- 0 15357 15155"/>
                              <a:gd name="T39" fmla="*/ 15357 h 248"/>
                              <a:gd name="T40" fmla="+- 0 9673 9618"/>
                              <a:gd name="T41" fmla="*/ T40 w 135"/>
                              <a:gd name="T42" fmla="+- 0 15357 15155"/>
                              <a:gd name="T43" fmla="*/ 15357 h 248"/>
                              <a:gd name="T44" fmla="+- 0 9672 9618"/>
                              <a:gd name="T45" fmla="*/ T44 w 135"/>
                              <a:gd name="T46" fmla="+- 0 15351 15155"/>
                              <a:gd name="T47" fmla="*/ 15351 h 248"/>
                              <a:gd name="T48" fmla="+- 0 9672 9618"/>
                              <a:gd name="T49" fmla="*/ T48 w 135"/>
                              <a:gd name="T50" fmla="+- 0 15207 15155"/>
                              <a:gd name="T51" fmla="*/ 15207 h 248"/>
                              <a:gd name="T52" fmla="+- 0 9673 9618"/>
                              <a:gd name="T53" fmla="*/ T52 w 135"/>
                              <a:gd name="T54" fmla="+- 0 15201 15155"/>
                              <a:gd name="T55" fmla="*/ 15201 h 248"/>
                              <a:gd name="T56" fmla="+- 0 9750 9618"/>
                              <a:gd name="T57" fmla="*/ T56 w 135"/>
                              <a:gd name="T58" fmla="+- 0 15201 15155"/>
                              <a:gd name="T59" fmla="*/ 15201 h 248"/>
                              <a:gd name="T60" fmla="+- 0 9742 9618"/>
                              <a:gd name="T61" fmla="*/ T60 w 135"/>
                              <a:gd name="T62" fmla="+- 0 15181 15155"/>
                              <a:gd name="T63" fmla="*/ 15181 h 248"/>
                              <a:gd name="T64" fmla="+- 0 9730 9618"/>
                              <a:gd name="T65" fmla="*/ T64 w 135"/>
                              <a:gd name="T66" fmla="+- 0 15166 15155"/>
                              <a:gd name="T67" fmla="*/ 15166 h 248"/>
                              <a:gd name="T68" fmla="+- 0 9711 9618"/>
                              <a:gd name="T69" fmla="*/ T68 w 135"/>
                              <a:gd name="T70" fmla="+- 0 15158 15155"/>
                              <a:gd name="T71" fmla="*/ 15158 h 248"/>
                              <a:gd name="T72" fmla="+- 0 9685 9618"/>
                              <a:gd name="T73" fmla="*/ T72 w 135"/>
                              <a:gd name="T74" fmla="+- 0 15155 15155"/>
                              <a:gd name="T75" fmla="*/ 15155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67" y="0"/>
                                </a:moveTo>
                                <a:lnTo>
                                  <a:pt x="8" y="30"/>
                                </a:lnTo>
                                <a:lnTo>
                                  <a:pt x="0" y="81"/>
                                </a:lnTo>
                                <a:lnTo>
                                  <a:pt x="1" y="182"/>
                                </a:lnTo>
                                <a:lnTo>
                                  <a:pt x="26" y="238"/>
                                </a:lnTo>
                                <a:lnTo>
                                  <a:pt x="7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16" y="234"/>
                                </a:lnTo>
                                <a:lnTo>
                                  <a:pt x="127" y="218"/>
                                </a:lnTo>
                                <a:lnTo>
                                  <a:pt x="131" y="202"/>
                                </a:lnTo>
                                <a:lnTo>
                                  <a:pt x="55" y="202"/>
                                </a:lnTo>
                                <a:lnTo>
                                  <a:pt x="54" y="196"/>
                                </a:lnTo>
                                <a:lnTo>
                                  <a:pt x="54" y="52"/>
                                </a:lnTo>
                                <a:lnTo>
                                  <a:pt x="55" y="46"/>
                                </a:lnTo>
                                <a:lnTo>
                                  <a:pt x="132" y="46"/>
                                </a:lnTo>
                                <a:lnTo>
                                  <a:pt x="124" y="26"/>
                                </a:lnTo>
                                <a:lnTo>
                                  <a:pt x="112" y="11"/>
                                </a:lnTo>
                                <a:lnTo>
                                  <a:pt x="93" y="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36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3 9618"/>
                              <a:gd name="T1" fmla="*/ T0 w 135"/>
                              <a:gd name="T2" fmla="+- 0 15293 15155"/>
                              <a:gd name="T3" fmla="*/ 15293 h 248"/>
                              <a:gd name="T4" fmla="+- 0 9698 9618"/>
                              <a:gd name="T5" fmla="*/ T4 w 135"/>
                              <a:gd name="T6" fmla="+- 0 15293 15155"/>
                              <a:gd name="T7" fmla="*/ 15293 h 248"/>
                              <a:gd name="T8" fmla="+- 0 9698 9618"/>
                              <a:gd name="T9" fmla="*/ T8 w 135"/>
                              <a:gd name="T10" fmla="+- 0 15351 15155"/>
                              <a:gd name="T11" fmla="*/ 15351 h 248"/>
                              <a:gd name="T12" fmla="+- 0 9698 9618"/>
                              <a:gd name="T13" fmla="*/ T12 w 135"/>
                              <a:gd name="T14" fmla="+- 0 15357 15155"/>
                              <a:gd name="T15" fmla="*/ 15357 h 248"/>
                              <a:gd name="T16" fmla="+- 0 9749 9618"/>
                              <a:gd name="T17" fmla="*/ T16 w 135"/>
                              <a:gd name="T18" fmla="+- 0 15357 15155"/>
                              <a:gd name="T19" fmla="*/ 15357 h 248"/>
                              <a:gd name="T20" fmla="+- 0 9751 9618"/>
                              <a:gd name="T21" fmla="*/ T20 w 135"/>
                              <a:gd name="T22" fmla="+- 0 15351 15155"/>
                              <a:gd name="T23" fmla="*/ 15351 h 248"/>
                              <a:gd name="T24" fmla="+- 0 9751 9618"/>
                              <a:gd name="T25" fmla="*/ T24 w 135"/>
                              <a:gd name="T26" fmla="+- 0 15350 15155"/>
                              <a:gd name="T27" fmla="*/ 15350 h 248"/>
                              <a:gd name="T28" fmla="+- 0 9753 9618"/>
                              <a:gd name="T29" fmla="*/ T28 w 135"/>
                              <a:gd name="T30" fmla="+- 0 15322 15155"/>
                              <a:gd name="T31" fmla="*/ 15322 h 248"/>
                              <a:gd name="T32" fmla="+- 0 9753 9618"/>
                              <a:gd name="T33" fmla="*/ T32 w 135"/>
                              <a:gd name="T34" fmla="+- 0 15293 15155"/>
                              <a:gd name="T35" fmla="*/ 15293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5" y="138"/>
                                </a:moveTo>
                                <a:lnTo>
                                  <a:pt x="80" y="138"/>
                                </a:lnTo>
                                <a:lnTo>
                                  <a:pt x="80" y="196"/>
                                </a:lnTo>
                                <a:lnTo>
                                  <a:pt x="80" y="202"/>
                                </a:lnTo>
                                <a:lnTo>
                                  <a:pt x="131" y="202"/>
                                </a:lnTo>
                                <a:lnTo>
                                  <a:pt x="133" y="196"/>
                                </a:lnTo>
                                <a:lnTo>
                                  <a:pt x="133" y="195"/>
                                </a:lnTo>
                                <a:lnTo>
                                  <a:pt x="135" y="167"/>
                                </a:lnTo>
                                <a:lnTo>
                                  <a:pt x="135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35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0 9618"/>
                              <a:gd name="T1" fmla="*/ T0 w 135"/>
                              <a:gd name="T2" fmla="+- 0 15201 15155"/>
                              <a:gd name="T3" fmla="*/ 15201 h 248"/>
                              <a:gd name="T4" fmla="+- 0 9698 9618"/>
                              <a:gd name="T5" fmla="*/ T4 w 135"/>
                              <a:gd name="T6" fmla="+- 0 15201 15155"/>
                              <a:gd name="T7" fmla="*/ 15201 h 248"/>
                              <a:gd name="T8" fmla="+- 0 9698 9618"/>
                              <a:gd name="T9" fmla="*/ T8 w 135"/>
                              <a:gd name="T10" fmla="+- 0 15207 15155"/>
                              <a:gd name="T11" fmla="*/ 15207 h 248"/>
                              <a:gd name="T12" fmla="+- 0 9698 9618"/>
                              <a:gd name="T13" fmla="*/ T12 w 135"/>
                              <a:gd name="T14" fmla="+- 0 15253 15155"/>
                              <a:gd name="T15" fmla="*/ 15253 h 248"/>
                              <a:gd name="T16" fmla="+- 0 9753 9618"/>
                              <a:gd name="T17" fmla="*/ T16 w 135"/>
                              <a:gd name="T18" fmla="+- 0 15253 15155"/>
                              <a:gd name="T19" fmla="*/ 15253 h 248"/>
                              <a:gd name="T20" fmla="+- 0 9752 9618"/>
                              <a:gd name="T21" fmla="*/ T20 w 135"/>
                              <a:gd name="T22" fmla="+- 0 15228 15155"/>
                              <a:gd name="T23" fmla="*/ 15228 h 248"/>
                              <a:gd name="T24" fmla="+- 0 9750 9618"/>
                              <a:gd name="T25" fmla="*/ T24 w 135"/>
                              <a:gd name="T26" fmla="+- 0 15201 15155"/>
                              <a:gd name="T27" fmla="*/ 15201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2" y="46"/>
                                </a:moveTo>
                                <a:lnTo>
                                  <a:pt x="80" y="46"/>
                                </a:lnTo>
                                <a:lnTo>
                                  <a:pt x="80" y="52"/>
                                </a:lnTo>
                                <a:lnTo>
                                  <a:pt x="80" y="98"/>
                                </a:lnTo>
                                <a:lnTo>
                                  <a:pt x="135" y="98"/>
                                </a:lnTo>
                                <a:lnTo>
                                  <a:pt x="134" y="73"/>
                                </a:lnTo>
                                <a:lnTo>
                                  <a:pt x="132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" name="Group 30"/>
                      <wpg:cNvGrpSpPr>
                        <a:grpSpLocks/>
                      </wpg:cNvGrpSpPr>
                      <wpg:grpSpPr bwMode="auto">
                        <a:xfrm>
                          <a:off x="9765" y="15158"/>
                          <a:ext cx="133" cy="242"/>
                          <a:chOff x="9765" y="15158"/>
                          <a:chExt cx="133" cy="242"/>
                        </a:xfrm>
                      </wpg:grpSpPr>
                      <wps:wsp>
                        <wps:cNvPr id="19" name="Freeform 33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07 9765"/>
                              <a:gd name="T1" fmla="*/ T0 w 133"/>
                              <a:gd name="T2" fmla="+- 0 15158 15158"/>
                              <a:gd name="T3" fmla="*/ 15158 h 242"/>
                              <a:gd name="T4" fmla="+- 0 9778 9765"/>
                              <a:gd name="T5" fmla="*/ T4 w 133"/>
                              <a:gd name="T6" fmla="+- 0 15224 15158"/>
                              <a:gd name="T7" fmla="*/ 15224 h 242"/>
                              <a:gd name="T8" fmla="+- 0 9768 9765"/>
                              <a:gd name="T9" fmla="*/ T8 w 133"/>
                              <a:gd name="T10" fmla="+- 0 15284 15158"/>
                              <a:gd name="T11" fmla="*/ 15284 h 242"/>
                              <a:gd name="T12" fmla="+- 0 9765 9765"/>
                              <a:gd name="T13" fmla="*/ T12 w 133"/>
                              <a:gd name="T14" fmla="+- 0 15352 15158"/>
                              <a:gd name="T15" fmla="*/ 15352 h 242"/>
                              <a:gd name="T16" fmla="+- 0 9765 9765"/>
                              <a:gd name="T17" fmla="*/ T16 w 133"/>
                              <a:gd name="T18" fmla="+- 0 15400 15158"/>
                              <a:gd name="T19" fmla="*/ 15400 h 242"/>
                              <a:gd name="T20" fmla="+- 0 9818 9765"/>
                              <a:gd name="T21" fmla="*/ T20 w 133"/>
                              <a:gd name="T22" fmla="+- 0 15400 15158"/>
                              <a:gd name="T23" fmla="*/ 15400 h 242"/>
                              <a:gd name="T24" fmla="+- 0 9818 9765"/>
                              <a:gd name="T25" fmla="*/ T24 w 133"/>
                              <a:gd name="T26" fmla="+- 0 15360 15158"/>
                              <a:gd name="T27" fmla="*/ 15360 h 242"/>
                              <a:gd name="T28" fmla="+- 0 9897 9765"/>
                              <a:gd name="T29" fmla="*/ T28 w 133"/>
                              <a:gd name="T30" fmla="+- 0 15360 15158"/>
                              <a:gd name="T31" fmla="*/ 15360 h 242"/>
                              <a:gd name="T32" fmla="+- 0 9897 9765"/>
                              <a:gd name="T33" fmla="*/ T32 w 133"/>
                              <a:gd name="T34" fmla="+- 0 15352 15158"/>
                              <a:gd name="T35" fmla="*/ 15352 h 242"/>
                              <a:gd name="T36" fmla="+- 0 9897 9765"/>
                              <a:gd name="T37" fmla="*/ T36 w 133"/>
                              <a:gd name="T38" fmla="+- 0 15328 15158"/>
                              <a:gd name="T39" fmla="*/ 15328 h 242"/>
                              <a:gd name="T40" fmla="+- 0 9896 9765"/>
                              <a:gd name="T41" fmla="*/ T40 w 133"/>
                              <a:gd name="T42" fmla="+- 0 15315 15158"/>
                              <a:gd name="T43" fmla="*/ 15315 h 242"/>
                              <a:gd name="T44" fmla="+- 0 9818 9765"/>
                              <a:gd name="T45" fmla="*/ T44 w 133"/>
                              <a:gd name="T46" fmla="+- 0 15315 15158"/>
                              <a:gd name="T47" fmla="*/ 15315 h 242"/>
                              <a:gd name="T48" fmla="+- 0 9818 9765"/>
                              <a:gd name="T49" fmla="*/ T48 w 133"/>
                              <a:gd name="T50" fmla="+- 0 15290 15158"/>
                              <a:gd name="T51" fmla="*/ 15290 h 242"/>
                              <a:gd name="T52" fmla="+- 0 9820 9765"/>
                              <a:gd name="T53" fmla="*/ T52 w 133"/>
                              <a:gd name="T54" fmla="+- 0 15267 15158"/>
                              <a:gd name="T55" fmla="*/ 15267 h 242"/>
                              <a:gd name="T56" fmla="+- 0 9822 9765"/>
                              <a:gd name="T57" fmla="*/ T56 w 133"/>
                              <a:gd name="T58" fmla="+- 0 15247 15158"/>
                              <a:gd name="T59" fmla="*/ 15247 h 242"/>
                              <a:gd name="T60" fmla="+- 0 9825 9765"/>
                              <a:gd name="T61" fmla="*/ T60 w 133"/>
                              <a:gd name="T62" fmla="+- 0 15229 15158"/>
                              <a:gd name="T63" fmla="*/ 15229 h 242"/>
                              <a:gd name="T64" fmla="+- 0 9829 9765"/>
                              <a:gd name="T65" fmla="*/ T64 w 133"/>
                              <a:gd name="T66" fmla="+- 0 15213 15158"/>
                              <a:gd name="T67" fmla="*/ 15213 h 242"/>
                              <a:gd name="T68" fmla="+- 0 9880 9765"/>
                              <a:gd name="T69" fmla="*/ T68 w 133"/>
                              <a:gd name="T70" fmla="+- 0 15213 15158"/>
                              <a:gd name="T71" fmla="*/ 15213 h 242"/>
                              <a:gd name="T72" fmla="+- 0 9878 9765"/>
                              <a:gd name="T73" fmla="*/ T72 w 133"/>
                              <a:gd name="T74" fmla="+- 0 15205 15158"/>
                              <a:gd name="T75" fmla="*/ 15205 h 242"/>
                              <a:gd name="T76" fmla="+- 0 9871 9765"/>
                              <a:gd name="T77" fmla="*/ T76 w 133"/>
                              <a:gd name="T78" fmla="+- 0 15188 15158"/>
                              <a:gd name="T79" fmla="*/ 15188 h 242"/>
                              <a:gd name="T80" fmla="+- 0 9863 9765"/>
                              <a:gd name="T81" fmla="*/ T80 w 133"/>
                              <a:gd name="T82" fmla="+- 0 15172 15158"/>
                              <a:gd name="T83" fmla="*/ 15172 h 242"/>
                              <a:gd name="T84" fmla="+- 0 9807 9765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3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2" y="202"/>
                                </a:lnTo>
                                <a:lnTo>
                                  <a:pt x="132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1" y="157"/>
                                </a:lnTo>
                                <a:lnTo>
                                  <a:pt x="53" y="157"/>
                                </a:lnTo>
                                <a:lnTo>
                                  <a:pt x="53" y="132"/>
                                </a:lnTo>
                                <a:lnTo>
                                  <a:pt x="55" y="109"/>
                                </a:lnTo>
                                <a:lnTo>
                                  <a:pt x="57" y="89"/>
                                </a:lnTo>
                                <a:lnTo>
                                  <a:pt x="60" y="71"/>
                                </a:lnTo>
                                <a:lnTo>
                                  <a:pt x="64" y="55"/>
                                </a:lnTo>
                                <a:lnTo>
                                  <a:pt x="115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8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32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97 9765"/>
                              <a:gd name="T1" fmla="*/ T0 w 133"/>
                              <a:gd name="T2" fmla="+- 0 15360 15158"/>
                              <a:gd name="T3" fmla="*/ 15360 h 242"/>
                              <a:gd name="T4" fmla="+- 0 9844 9765"/>
                              <a:gd name="T5" fmla="*/ T4 w 133"/>
                              <a:gd name="T6" fmla="+- 0 15360 15158"/>
                              <a:gd name="T7" fmla="*/ 15360 h 242"/>
                              <a:gd name="T8" fmla="+- 0 9844 9765"/>
                              <a:gd name="T9" fmla="*/ T8 w 133"/>
                              <a:gd name="T10" fmla="+- 0 15400 15158"/>
                              <a:gd name="T11" fmla="*/ 15400 h 242"/>
                              <a:gd name="T12" fmla="+- 0 9897 9765"/>
                              <a:gd name="T13" fmla="*/ T12 w 133"/>
                              <a:gd name="T14" fmla="+- 0 15400 15158"/>
                              <a:gd name="T15" fmla="*/ 15400 h 242"/>
                              <a:gd name="T16" fmla="+- 0 9897 9765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2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2" y="242"/>
                                </a:lnTo>
                                <a:lnTo>
                                  <a:pt x="132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31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80 9765"/>
                              <a:gd name="T1" fmla="*/ T0 w 133"/>
                              <a:gd name="T2" fmla="+- 0 15213 15158"/>
                              <a:gd name="T3" fmla="*/ 15213 h 242"/>
                              <a:gd name="T4" fmla="+- 0 9829 9765"/>
                              <a:gd name="T5" fmla="*/ T4 w 133"/>
                              <a:gd name="T6" fmla="+- 0 15213 15158"/>
                              <a:gd name="T7" fmla="*/ 15213 h 242"/>
                              <a:gd name="T8" fmla="+- 0 9834 9765"/>
                              <a:gd name="T9" fmla="*/ T8 w 133"/>
                              <a:gd name="T10" fmla="+- 0 15226 15158"/>
                              <a:gd name="T11" fmla="*/ 15226 h 242"/>
                              <a:gd name="T12" fmla="+- 0 9838 9765"/>
                              <a:gd name="T13" fmla="*/ T12 w 133"/>
                              <a:gd name="T14" fmla="+- 0 15243 15158"/>
                              <a:gd name="T15" fmla="*/ 15243 h 242"/>
                              <a:gd name="T16" fmla="+- 0 9841 9765"/>
                              <a:gd name="T17" fmla="*/ T16 w 133"/>
                              <a:gd name="T18" fmla="+- 0 15263 15158"/>
                              <a:gd name="T19" fmla="*/ 15263 h 242"/>
                              <a:gd name="T20" fmla="+- 0 9843 9765"/>
                              <a:gd name="T21" fmla="*/ T20 w 133"/>
                              <a:gd name="T22" fmla="+- 0 15285 15158"/>
                              <a:gd name="T23" fmla="*/ 15285 h 242"/>
                              <a:gd name="T24" fmla="+- 0 9844 9765"/>
                              <a:gd name="T25" fmla="*/ T24 w 133"/>
                              <a:gd name="T26" fmla="+- 0 15311 15158"/>
                              <a:gd name="T27" fmla="*/ 15311 h 242"/>
                              <a:gd name="T28" fmla="+- 0 9818 9765"/>
                              <a:gd name="T29" fmla="*/ T28 w 133"/>
                              <a:gd name="T30" fmla="+- 0 15315 15158"/>
                              <a:gd name="T31" fmla="*/ 15315 h 242"/>
                              <a:gd name="T32" fmla="+- 0 9896 9765"/>
                              <a:gd name="T33" fmla="*/ T32 w 133"/>
                              <a:gd name="T34" fmla="+- 0 15315 15158"/>
                              <a:gd name="T35" fmla="*/ 15315 h 242"/>
                              <a:gd name="T36" fmla="+- 0 9888 9765"/>
                              <a:gd name="T37" fmla="*/ T36 w 133"/>
                              <a:gd name="T38" fmla="+- 0 15242 15158"/>
                              <a:gd name="T39" fmla="*/ 15242 h 242"/>
                              <a:gd name="T40" fmla="+- 0 9883 9765"/>
                              <a:gd name="T41" fmla="*/ T40 w 133"/>
                              <a:gd name="T42" fmla="+- 0 15223 15158"/>
                              <a:gd name="T43" fmla="*/ 15223 h 242"/>
                              <a:gd name="T44" fmla="+- 0 9880 9765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5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1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8" y="65"/>
                                </a:lnTo>
                                <a:lnTo>
                                  <a:pt x="1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2" name="Group 26"/>
                      <wpg:cNvGrpSpPr>
                        <a:grpSpLocks/>
                      </wpg:cNvGrpSpPr>
                      <wpg:grpSpPr bwMode="auto">
                        <a:xfrm>
                          <a:off x="9914" y="15158"/>
                          <a:ext cx="137" cy="242"/>
                          <a:chOff x="9914" y="15158"/>
                          <a:chExt cx="137" cy="242"/>
                        </a:xfrm>
                      </wpg:grpSpPr>
                      <wps:wsp>
                        <wps:cNvPr id="23" name="Freeform 29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9914 9914"/>
                              <a:gd name="T1" fmla="*/ T0 w 137"/>
                              <a:gd name="T2" fmla="+- 0 15158 15158"/>
                              <a:gd name="T3" fmla="*/ 15158 h 242"/>
                              <a:gd name="T4" fmla="+- 0 9914 9914"/>
                              <a:gd name="T5" fmla="*/ T4 w 137"/>
                              <a:gd name="T6" fmla="+- 0 15400 15158"/>
                              <a:gd name="T7" fmla="*/ 15400 h 242"/>
                              <a:gd name="T8" fmla="+- 0 9968 9914"/>
                              <a:gd name="T9" fmla="*/ T8 w 137"/>
                              <a:gd name="T10" fmla="+- 0 15400 15158"/>
                              <a:gd name="T11" fmla="*/ 15400 h 242"/>
                              <a:gd name="T12" fmla="+- 0 9968 9914"/>
                              <a:gd name="T13" fmla="*/ T12 w 137"/>
                              <a:gd name="T14" fmla="+- 0 15291 15158"/>
                              <a:gd name="T15" fmla="*/ 15291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  <a:gd name="T20" fmla="+- 0 10031 9914"/>
                              <a:gd name="T21" fmla="*/ T20 w 137"/>
                              <a:gd name="T22" fmla="+- 0 15280 15158"/>
                              <a:gd name="T23" fmla="*/ 15280 h 242"/>
                              <a:gd name="T24" fmla="+- 0 10041 9914"/>
                              <a:gd name="T25" fmla="*/ T24 w 137"/>
                              <a:gd name="T26" fmla="+- 0 15269 15158"/>
                              <a:gd name="T27" fmla="*/ 15269 h 242"/>
                              <a:gd name="T28" fmla="+- 0 10046 9914"/>
                              <a:gd name="T29" fmla="*/ T28 w 137"/>
                              <a:gd name="T30" fmla="+- 0 15250 15158"/>
                              <a:gd name="T31" fmla="*/ 15250 h 242"/>
                              <a:gd name="T32" fmla="+- 0 9966 9914"/>
                              <a:gd name="T33" fmla="*/ T32 w 137"/>
                              <a:gd name="T34" fmla="+- 0 15250 15158"/>
                              <a:gd name="T35" fmla="*/ 15250 h 242"/>
                              <a:gd name="T36" fmla="+- 0 9966 9914"/>
                              <a:gd name="T37" fmla="*/ T36 w 137"/>
                              <a:gd name="T38" fmla="+- 0 15201 15158"/>
                              <a:gd name="T39" fmla="*/ 15201 h 242"/>
                              <a:gd name="T40" fmla="+- 0 10043 9914"/>
                              <a:gd name="T41" fmla="*/ T40 w 137"/>
                              <a:gd name="T42" fmla="+- 0 15201 15158"/>
                              <a:gd name="T43" fmla="*/ 15201 h 242"/>
                              <a:gd name="T44" fmla="+- 0 10041 9914"/>
                              <a:gd name="T45" fmla="*/ T44 w 137"/>
                              <a:gd name="T46" fmla="+- 0 15190 15158"/>
                              <a:gd name="T47" fmla="*/ 15190 h 242"/>
                              <a:gd name="T48" fmla="+- 0 10032 9914"/>
                              <a:gd name="T49" fmla="*/ T48 w 137"/>
                              <a:gd name="T50" fmla="+- 0 15174 15158"/>
                              <a:gd name="T51" fmla="*/ 15174 h 242"/>
                              <a:gd name="T52" fmla="+- 0 10017 9914"/>
                              <a:gd name="T53" fmla="*/ T52 w 137"/>
                              <a:gd name="T54" fmla="+- 0 15163 15158"/>
                              <a:gd name="T55" fmla="*/ 15163 h 242"/>
                              <a:gd name="T56" fmla="+- 0 9998 9914"/>
                              <a:gd name="T57" fmla="*/ T56 w 137"/>
                              <a:gd name="T58" fmla="+- 0 15159 15158"/>
                              <a:gd name="T59" fmla="*/ 15159 h 242"/>
                              <a:gd name="T60" fmla="+- 0 9914 9914"/>
                              <a:gd name="T61" fmla="*/ T60 w 137"/>
                              <a:gd name="T62" fmla="+- 0 15158 15158"/>
                              <a:gd name="T6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  <a:lnTo>
                                  <a:pt x="54" y="242"/>
                                </a:lnTo>
                                <a:lnTo>
                                  <a:pt x="54" y="133"/>
                                </a:lnTo>
                                <a:lnTo>
                                  <a:pt x="118" y="133"/>
                                </a:lnTo>
                                <a:lnTo>
                                  <a:pt x="117" y="122"/>
                                </a:lnTo>
                                <a:lnTo>
                                  <a:pt x="127" y="111"/>
                                </a:lnTo>
                                <a:lnTo>
                                  <a:pt x="132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3"/>
                                </a:lnTo>
                                <a:lnTo>
                                  <a:pt x="129" y="43"/>
                                </a:lnTo>
                                <a:lnTo>
                                  <a:pt x="127" y="32"/>
                                </a:lnTo>
                                <a:lnTo>
                                  <a:pt x="118" y="16"/>
                                </a:lnTo>
                                <a:lnTo>
                                  <a:pt x="103" y="5"/>
                                </a:lnTo>
                                <a:lnTo>
                                  <a:pt x="84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8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32 9914"/>
                              <a:gd name="T1" fmla="*/ T0 w 137"/>
                              <a:gd name="T2" fmla="+- 0 15291 15158"/>
                              <a:gd name="T3" fmla="*/ 15291 h 242"/>
                              <a:gd name="T4" fmla="+- 0 9981 9914"/>
                              <a:gd name="T5" fmla="*/ T4 w 137"/>
                              <a:gd name="T6" fmla="+- 0 15291 15158"/>
                              <a:gd name="T7" fmla="*/ 15291 h 242"/>
                              <a:gd name="T8" fmla="+- 0 9995 9914"/>
                              <a:gd name="T9" fmla="*/ T8 w 137"/>
                              <a:gd name="T10" fmla="+- 0 15400 15158"/>
                              <a:gd name="T11" fmla="*/ 15400 h 242"/>
                              <a:gd name="T12" fmla="+- 0 10050 9914"/>
                              <a:gd name="T13" fmla="*/ T12 w 137"/>
                              <a:gd name="T14" fmla="+- 0 15400 15158"/>
                              <a:gd name="T15" fmla="*/ 15400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18" y="133"/>
                                </a:moveTo>
                                <a:lnTo>
                                  <a:pt x="67" y="133"/>
                                </a:lnTo>
                                <a:lnTo>
                                  <a:pt x="81" y="242"/>
                                </a:lnTo>
                                <a:lnTo>
                                  <a:pt x="136" y="242"/>
                                </a:lnTo>
                                <a:lnTo>
                                  <a:pt x="118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7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43 9914"/>
                              <a:gd name="T1" fmla="*/ T0 w 137"/>
                              <a:gd name="T2" fmla="+- 0 15201 15158"/>
                              <a:gd name="T3" fmla="*/ 15201 h 242"/>
                              <a:gd name="T4" fmla="+- 0 9990 9914"/>
                              <a:gd name="T5" fmla="*/ T4 w 137"/>
                              <a:gd name="T6" fmla="+- 0 15201 15158"/>
                              <a:gd name="T7" fmla="*/ 15201 h 242"/>
                              <a:gd name="T8" fmla="+- 0 9995 9914"/>
                              <a:gd name="T9" fmla="*/ T8 w 137"/>
                              <a:gd name="T10" fmla="+- 0 15208 15158"/>
                              <a:gd name="T11" fmla="*/ 15208 h 242"/>
                              <a:gd name="T12" fmla="+- 0 9995 9914"/>
                              <a:gd name="T13" fmla="*/ T12 w 137"/>
                              <a:gd name="T14" fmla="+- 0 15244 15158"/>
                              <a:gd name="T15" fmla="*/ 15244 h 242"/>
                              <a:gd name="T16" fmla="+- 0 9991 9914"/>
                              <a:gd name="T17" fmla="*/ T16 w 137"/>
                              <a:gd name="T18" fmla="+- 0 15250 15158"/>
                              <a:gd name="T19" fmla="*/ 15250 h 242"/>
                              <a:gd name="T20" fmla="+- 0 10046 9914"/>
                              <a:gd name="T21" fmla="*/ T20 w 137"/>
                              <a:gd name="T22" fmla="+- 0 15250 15158"/>
                              <a:gd name="T23" fmla="*/ 15250 h 242"/>
                              <a:gd name="T24" fmla="+- 0 10047 9914"/>
                              <a:gd name="T25" fmla="*/ T24 w 137"/>
                              <a:gd name="T26" fmla="+- 0 15248 15158"/>
                              <a:gd name="T27" fmla="*/ 15248 h 242"/>
                              <a:gd name="T28" fmla="+- 0 10046 9914"/>
                              <a:gd name="T29" fmla="*/ T28 w 137"/>
                              <a:gd name="T30" fmla="+- 0 15215 15158"/>
                              <a:gd name="T31" fmla="*/ 15215 h 242"/>
                              <a:gd name="T32" fmla="+- 0 10043 9914"/>
                              <a:gd name="T33" fmla="*/ T32 w 137"/>
                              <a:gd name="T34" fmla="+- 0 15201 15158"/>
                              <a:gd name="T35" fmla="*/ 1520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29" y="43"/>
                                </a:moveTo>
                                <a:lnTo>
                                  <a:pt x="76" y="43"/>
                                </a:lnTo>
                                <a:lnTo>
                                  <a:pt x="81" y="50"/>
                                </a:lnTo>
                                <a:lnTo>
                                  <a:pt x="81" y="86"/>
                                </a:lnTo>
                                <a:lnTo>
                                  <a:pt x="77" y="92"/>
                                </a:lnTo>
                                <a:lnTo>
                                  <a:pt x="132" y="92"/>
                                </a:lnTo>
                                <a:lnTo>
                                  <a:pt x="133" y="90"/>
                                </a:lnTo>
                                <a:lnTo>
                                  <a:pt x="132" y="57"/>
                                </a:lnTo>
                                <a:lnTo>
                                  <a:pt x="129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6" name="Group 24"/>
                      <wpg:cNvGrpSpPr>
                        <a:grpSpLocks/>
                      </wpg:cNvGrpSpPr>
                      <wpg:grpSpPr bwMode="auto">
                        <a:xfrm>
                          <a:off x="10210" y="15377"/>
                          <a:ext cx="109" cy="2"/>
                          <a:chOff x="10210" y="15377"/>
                          <a:chExt cx="109" cy="2"/>
                        </a:xfrm>
                      </wpg:grpSpPr>
                      <wps:wsp>
                        <wps:cNvPr id="27" name="Freeform 25"/>
                        <wps:cNvSpPr>
                          <a:spLocks/>
                        </wps:cNvSpPr>
                        <wps:spPr bwMode="auto">
                          <a:xfrm>
                            <a:off x="10210" y="15377"/>
                            <a:ext cx="109" cy="2"/>
                          </a:xfrm>
                          <a:custGeom>
                            <a:avLst/>
                            <a:gdLst>
                              <a:gd name="T0" fmla="+- 0 10210 10210"/>
                              <a:gd name="T1" fmla="*/ T0 w 109"/>
                              <a:gd name="T2" fmla="+- 0 10319 10210"/>
                              <a:gd name="T3" fmla="*/ T2 w 1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">
                                <a:moveTo>
                                  <a:pt x="0" y="0"/>
                                </a:move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30480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22"/>
                      <wpg:cNvGrpSpPr>
                        <a:grpSpLocks/>
                      </wpg:cNvGrpSpPr>
                      <wpg:grpSpPr bwMode="auto">
                        <a:xfrm>
                          <a:off x="10237" y="15158"/>
                          <a:ext cx="2" cy="196"/>
                          <a:chOff x="10237" y="15158"/>
                          <a:chExt cx="2" cy="196"/>
                        </a:xfrm>
                      </wpg:grpSpPr>
                      <wps:wsp>
                        <wps:cNvPr id="29" name="Freeform 23"/>
                        <wps:cNvSpPr>
                          <a:spLocks/>
                        </wps:cNvSpPr>
                        <wps:spPr bwMode="auto">
                          <a:xfrm>
                            <a:off x="10237" y="15158"/>
                            <a:ext cx="2" cy="196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196"/>
                              <a:gd name="T2" fmla="+- 0 15354 15158"/>
                              <a:gd name="T3" fmla="*/ 15354 h 1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6">
                                <a:moveTo>
                                  <a:pt x="0" y="0"/>
                                </a:moveTo>
                                <a:lnTo>
                                  <a:pt x="0" y="196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20"/>
                      <wpg:cNvGrpSpPr>
                        <a:grpSpLocks/>
                      </wpg:cNvGrpSpPr>
                      <wpg:grpSpPr bwMode="auto">
                        <a:xfrm>
                          <a:off x="10352" y="15158"/>
                          <a:ext cx="2" cy="242"/>
                          <a:chOff x="10352" y="15158"/>
                          <a:chExt cx="2" cy="242"/>
                        </a:xfrm>
                      </wpg:grpSpPr>
                      <wps:wsp>
                        <wps:cNvPr id="31" name="Freeform 21"/>
                        <wps:cNvSpPr>
                          <a:spLocks/>
                        </wps:cNvSpPr>
                        <wps:spPr bwMode="auto">
                          <a:xfrm>
                            <a:off x="10352" y="15158"/>
                            <a:ext cx="2" cy="242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242"/>
                              <a:gd name="T2" fmla="+- 0 15400 15158"/>
                              <a:gd name="T3" fmla="*/ 15400 h 24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2" name="Group 17"/>
                      <wpg:cNvGrpSpPr>
                        <a:grpSpLocks/>
                      </wpg:cNvGrpSpPr>
                      <wpg:grpSpPr bwMode="auto">
                        <a:xfrm>
                          <a:off x="10063" y="15154"/>
                          <a:ext cx="127" cy="284"/>
                          <a:chOff x="10063" y="15154"/>
                          <a:chExt cx="127" cy="284"/>
                        </a:xfrm>
                      </wpg:grpSpPr>
                      <wps:wsp>
                        <wps:cNvPr id="33" name="Freeform 19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43 10063"/>
                              <a:gd name="T1" fmla="*/ T0 w 127"/>
                              <a:gd name="T2" fmla="+- 0 15154 15154"/>
                              <a:gd name="T3" fmla="*/ 15154 h 284"/>
                              <a:gd name="T4" fmla="+- 0 10080 10063"/>
                              <a:gd name="T5" fmla="*/ T4 w 127"/>
                              <a:gd name="T6" fmla="+- 0 15177 15154"/>
                              <a:gd name="T7" fmla="*/ 15177 h 284"/>
                              <a:gd name="T8" fmla="+- 0 10063 10063"/>
                              <a:gd name="T9" fmla="*/ T8 w 127"/>
                              <a:gd name="T10" fmla="+- 0 15368 15154"/>
                              <a:gd name="T11" fmla="*/ 15368 h 284"/>
                              <a:gd name="T12" fmla="+- 0 10067 10063"/>
                              <a:gd name="T13" fmla="*/ T12 w 127"/>
                              <a:gd name="T14" fmla="+- 0 15392 15154"/>
                              <a:gd name="T15" fmla="*/ 15392 h 284"/>
                              <a:gd name="T16" fmla="+- 0 10076 10063"/>
                              <a:gd name="T17" fmla="*/ T16 w 127"/>
                              <a:gd name="T18" fmla="+- 0 15412 15154"/>
                              <a:gd name="T19" fmla="*/ 15412 h 284"/>
                              <a:gd name="T20" fmla="+- 0 10091 10063"/>
                              <a:gd name="T21" fmla="*/ T20 w 127"/>
                              <a:gd name="T22" fmla="+- 0 15428 15154"/>
                              <a:gd name="T23" fmla="*/ 15428 h 284"/>
                              <a:gd name="T24" fmla="+- 0 10110 10063"/>
                              <a:gd name="T25" fmla="*/ T24 w 127"/>
                              <a:gd name="T26" fmla="+- 0 15438 15154"/>
                              <a:gd name="T27" fmla="*/ 15438 h 284"/>
                              <a:gd name="T28" fmla="+- 0 10136 10063"/>
                              <a:gd name="T29" fmla="*/ T28 w 127"/>
                              <a:gd name="T30" fmla="+- 0 15436 15154"/>
                              <a:gd name="T31" fmla="*/ 15436 h 284"/>
                              <a:gd name="T32" fmla="+- 0 10157 10063"/>
                              <a:gd name="T33" fmla="*/ T32 w 127"/>
                              <a:gd name="T34" fmla="+- 0 15428 15154"/>
                              <a:gd name="T35" fmla="*/ 15428 h 284"/>
                              <a:gd name="T36" fmla="+- 0 10173 10063"/>
                              <a:gd name="T37" fmla="*/ T36 w 127"/>
                              <a:gd name="T38" fmla="+- 0 15415 15154"/>
                              <a:gd name="T39" fmla="*/ 15415 h 284"/>
                              <a:gd name="T40" fmla="+- 0 10178 10063"/>
                              <a:gd name="T41" fmla="*/ T40 w 127"/>
                              <a:gd name="T42" fmla="+- 0 15406 15154"/>
                              <a:gd name="T43" fmla="*/ 15406 h 284"/>
                              <a:gd name="T44" fmla="+- 0 10138 10063"/>
                              <a:gd name="T45" fmla="*/ T44 w 127"/>
                              <a:gd name="T46" fmla="+- 0 15406 15154"/>
                              <a:gd name="T47" fmla="*/ 15406 h 284"/>
                              <a:gd name="T48" fmla="+- 0 10114 10063"/>
                              <a:gd name="T49" fmla="*/ T48 w 127"/>
                              <a:gd name="T50" fmla="+- 0 15403 15154"/>
                              <a:gd name="T51" fmla="*/ 15403 h 284"/>
                              <a:gd name="T52" fmla="+- 0 10100 10063"/>
                              <a:gd name="T53" fmla="*/ T52 w 127"/>
                              <a:gd name="T54" fmla="+- 0 15390 15154"/>
                              <a:gd name="T55" fmla="*/ 15390 h 284"/>
                              <a:gd name="T56" fmla="+- 0 10094 10063"/>
                              <a:gd name="T57" fmla="*/ T56 w 127"/>
                              <a:gd name="T58" fmla="+- 0 15371 15154"/>
                              <a:gd name="T59" fmla="*/ 15371 h 284"/>
                              <a:gd name="T60" fmla="+- 0 10094 10063"/>
                              <a:gd name="T61" fmla="*/ T60 w 127"/>
                              <a:gd name="T62" fmla="+- 0 15223 15154"/>
                              <a:gd name="T63" fmla="*/ 15223 h 284"/>
                              <a:gd name="T64" fmla="+- 0 10100 10063"/>
                              <a:gd name="T65" fmla="*/ T64 w 127"/>
                              <a:gd name="T66" fmla="+- 0 15200 15154"/>
                              <a:gd name="T67" fmla="*/ 15200 h 284"/>
                              <a:gd name="T68" fmla="+- 0 10114 10063"/>
                              <a:gd name="T69" fmla="*/ T68 w 127"/>
                              <a:gd name="T70" fmla="+- 0 15185 15154"/>
                              <a:gd name="T71" fmla="*/ 15185 h 284"/>
                              <a:gd name="T72" fmla="+- 0 10179 10063"/>
                              <a:gd name="T73" fmla="*/ T72 w 127"/>
                              <a:gd name="T74" fmla="+- 0 15185 15154"/>
                              <a:gd name="T75" fmla="*/ 15185 h 284"/>
                              <a:gd name="T76" fmla="+- 0 10176 10063"/>
                              <a:gd name="T77" fmla="*/ T76 w 127"/>
                              <a:gd name="T78" fmla="+- 0 15179 15154"/>
                              <a:gd name="T79" fmla="*/ 15179 h 284"/>
                              <a:gd name="T80" fmla="+- 0 10161 10063"/>
                              <a:gd name="T81" fmla="*/ T80 w 127"/>
                              <a:gd name="T82" fmla="+- 0 15163 15154"/>
                              <a:gd name="T83" fmla="*/ 15163 h 284"/>
                              <a:gd name="T84" fmla="+- 0 10143 10063"/>
                              <a:gd name="T85" fmla="*/ T84 w 127"/>
                              <a:gd name="T86" fmla="+- 0 15154 15154"/>
                              <a:gd name="T87" fmla="*/ 15154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80" y="0"/>
                                </a:moveTo>
                                <a:lnTo>
                                  <a:pt x="17" y="23"/>
                                </a:lnTo>
                                <a:lnTo>
                                  <a:pt x="0" y="214"/>
                                </a:lnTo>
                                <a:lnTo>
                                  <a:pt x="4" y="238"/>
                                </a:lnTo>
                                <a:lnTo>
                                  <a:pt x="13" y="258"/>
                                </a:lnTo>
                                <a:lnTo>
                                  <a:pt x="28" y="274"/>
                                </a:lnTo>
                                <a:lnTo>
                                  <a:pt x="47" y="284"/>
                                </a:lnTo>
                                <a:lnTo>
                                  <a:pt x="73" y="282"/>
                                </a:lnTo>
                                <a:lnTo>
                                  <a:pt x="94" y="274"/>
                                </a:lnTo>
                                <a:lnTo>
                                  <a:pt x="110" y="261"/>
                                </a:lnTo>
                                <a:lnTo>
                                  <a:pt x="115" y="252"/>
                                </a:lnTo>
                                <a:lnTo>
                                  <a:pt x="75" y="252"/>
                                </a:lnTo>
                                <a:lnTo>
                                  <a:pt x="51" y="249"/>
                                </a:lnTo>
                                <a:lnTo>
                                  <a:pt x="37" y="236"/>
                                </a:lnTo>
                                <a:lnTo>
                                  <a:pt x="31" y="217"/>
                                </a:lnTo>
                                <a:lnTo>
                                  <a:pt x="31" y="69"/>
                                </a:lnTo>
                                <a:lnTo>
                                  <a:pt x="37" y="46"/>
                                </a:lnTo>
                                <a:lnTo>
                                  <a:pt x="51" y="31"/>
                                </a:lnTo>
                                <a:lnTo>
                                  <a:pt x="116" y="31"/>
                                </a:lnTo>
                                <a:lnTo>
                                  <a:pt x="113" y="25"/>
                                </a:lnTo>
                                <a:lnTo>
                                  <a:pt x="98" y="9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8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79 10063"/>
                              <a:gd name="T1" fmla="*/ T0 w 127"/>
                              <a:gd name="T2" fmla="+- 0 15185 15154"/>
                              <a:gd name="T3" fmla="*/ 15185 h 284"/>
                              <a:gd name="T4" fmla="+- 0 10114 10063"/>
                              <a:gd name="T5" fmla="*/ T4 w 127"/>
                              <a:gd name="T6" fmla="+- 0 15185 15154"/>
                              <a:gd name="T7" fmla="*/ 15185 h 284"/>
                              <a:gd name="T8" fmla="+- 0 10138 10063"/>
                              <a:gd name="T9" fmla="*/ T8 w 127"/>
                              <a:gd name="T10" fmla="+- 0 15188 15154"/>
                              <a:gd name="T11" fmla="*/ 15188 h 284"/>
                              <a:gd name="T12" fmla="+- 0 10153 10063"/>
                              <a:gd name="T13" fmla="*/ T12 w 127"/>
                              <a:gd name="T14" fmla="+- 0 15201 15154"/>
                              <a:gd name="T15" fmla="*/ 15201 h 284"/>
                              <a:gd name="T16" fmla="+- 0 10159 10063"/>
                              <a:gd name="T17" fmla="*/ T16 w 127"/>
                              <a:gd name="T18" fmla="+- 0 15220 15154"/>
                              <a:gd name="T19" fmla="*/ 15220 h 284"/>
                              <a:gd name="T20" fmla="+- 0 10159 10063"/>
                              <a:gd name="T21" fmla="*/ T20 w 127"/>
                              <a:gd name="T22" fmla="+- 0 15368 15154"/>
                              <a:gd name="T23" fmla="*/ 15368 h 284"/>
                              <a:gd name="T24" fmla="+- 0 10153 10063"/>
                              <a:gd name="T25" fmla="*/ T24 w 127"/>
                              <a:gd name="T26" fmla="+- 0 15392 15154"/>
                              <a:gd name="T27" fmla="*/ 15392 h 284"/>
                              <a:gd name="T28" fmla="+- 0 10138 10063"/>
                              <a:gd name="T29" fmla="*/ T28 w 127"/>
                              <a:gd name="T30" fmla="+- 0 15406 15154"/>
                              <a:gd name="T31" fmla="*/ 15406 h 284"/>
                              <a:gd name="T32" fmla="+- 0 10178 10063"/>
                              <a:gd name="T33" fmla="*/ T32 w 127"/>
                              <a:gd name="T34" fmla="+- 0 15406 15154"/>
                              <a:gd name="T35" fmla="*/ 15406 h 284"/>
                              <a:gd name="T36" fmla="+- 0 10184 10063"/>
                              <a:gd name="T37" fmla="*/ T36 w 127"/>
                              <a:gd name="T38" fmla="+- 0 15398 15154"/>
                              <a:gd name="T39" fmla="*/ 15398 h 284"/>
                              <a:gd name="T40" fmla="+- 0 10189 10063"/>
                              <a:gd name="T41" fmla="*/ T40 w 127"/>
                              <a:gd name="T42" fmla="+- 0 15378 15154"/>
                              <a:gd name="T43" fmla="*/ 15378 h 284"/>
                              <a:gd name="T44" fmla="+- 0 10190 10063"/>
                              <a:gd name="T45" fmla="*/ T44 w 127"/>
                              <a:gd name="T46" fmla="+- 0 15223 15154"/>
                              <a:gd name="T47" fmla="*/ 15223 h 284"/>
                              <a:gd name="T48" fmla="+- 0 10186 10063"/>
                              <a:gd name="T49" fmla="*/ T48 w 127"/>
                              <a:gd name="T50" fmla="+- 0 15199 15154"/>
                              <a:gd name="T51" fmla="*/ 15199 h 284"/>
                              <a:gd name="T52" fmla="+- 0 10179 10063"/>
                              <a:gd name="T53" fmla="*/ T52 w 127"/>
                              <a:gd name="T54" fmla="+- 0 15185 15154"/>
                              <a:gd name="T55" fmla="*/ 15185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116" y="31"/>
                                </a:moveTo>
                                <a:lnTo>
                                  <a:pt x="51" y="31"/>
                                </a:lnTo>
                                <a:lnTo>
                                  <a:pt x="75" y="34"/>
                                </a:lnTo>
                                <a:lnTo>
                                  <a:pt x="90" y="47"/>
                                </a:lnTo>
                                <a:lnTo>
                                  <a:pt x="96" y="66"/>
                                </a:lnTo>
                                <a:lnTo>
                                  <a:pt x="96" y="214"/>
                                </a:lnTo>
                                <a:lnTo>
                                  <a:pt x="90" y="238"/>
                                </a:lnTo>
                                <a:lnTo>
                                  <a:pt x="75" y="252"/>
                                </a:lnTo>
                                <a:lnTo>
                                  <a:pt x="115" y="252"/>
                                </a:lnTo>
                                <a:lnTo>
                                  <a:pt x="121" y="244"/>
                                </a:lnTo>
                                <a:lnTo>
                                  <a:pt x="126" y="224"/>
                                </a:lnTo>
                                <a:lnTo>
                                  <a:pt x="127" y="69"/>
                                </a:lnTo>
                                <a:lnTo>
                                  <a:pt x="123" y="45"/>
                                </a:lnTo>
                                <a:lnTo>
                                  <a:pt x="11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5" name="Group 13"/>
                      <wpg:cNvGrpSpPr>
                        <a:grpSpLocks/>
                      </wpg:cNvGrpSpPr>
                      <wpg:grpSpPr bwMode="auto">
                        <a:xfrm>
                          <a:off x="10100" y="15209"/>
                          <a:ext cx="53" cy="182"/>
                          <a:chOff x="10100" y="15209"/>
                          <a:chExt cx="53" cy="182"/>
                        </a:xfrm>
                      </wpg:grpSpPr>
                      <wps:wsp>
                        <wps:cNvPr id="36" name="Freeform 16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05 10100"/>
                              <a:gd name="T1" fmla="*/ T0 w 53"/>
                              <a:gd name="T2" fmla="+- 0 15214 15209"/>
                              <a:gd name="T3" fmla="*/ 15214 h 182"/>
                              <a:gd name="T4" fmla="+- 0 10109 10100"/>
                              <a:gd name="T5" fmla="*/ T4 w 53"/>
                              <a:gd name="T6" fmla="+- 0 15225 15209"/>
                              <a:gd name="T7" fmla="*/ 15225 h 182"/>
                              <a:gd name="T8" fmla="+- 0 10110 10100"/>
                              <a:gd name="T9" fmla="*/ T8 w 53"/>
                              <a:gd name="T10" fmla="+- 0 15230 15209"/>
                              <a:gd name="T11" fmla="*/ 15230 h 182"/>
                              <a:gd name="T12" fmla="+- 0 10111 10100"/>
                              <a:gd name="T13" fmla="*/ T12 w 53"/>
                              <a:gd name="T14" fmla="+- 0 15237 15209"/>
                              <a:gd name="T15" fmla="*/ 15237 h 182"/>
                              <a:gd name="T16" fmla="+- 0 10112 10100"/>
                              <a:gd name="T17" fmla="*/ T16 w 53"/>
                              <a:gd name="T18" fmla="+- 0 15255 15209"/>
                              <a:gd name="T19" fmla="*/ 15255 h 182"/>
                              <a:gd name="T20" fmla="+- 0 10118 10100"/>
                              <a:gd name="T21" fmla="*/ T20 w 53"/>
                              <a:gd name="T22" fmla="+- 0 15268 15209"/>
                              <a:gd name="T23" fmla="*/ 15268 h 182"/>
                              <a:gd name="T24" fmla="+- 0 10115 10100"/>
                              <a:gd name="T25" fmla="*/ T24 w 53"/>
                              <a:gd name="T26" fmla="+- 0 15273 15209"/>
                              <a:gd name="T27" fmla="*/ 15273 h 182"/>
                              <a:gd name="T28" fmla="+- 0 10111 10100"/>
                              <a:gd name="T29" fmla="*/ T28 w 53"/>
                              <a:gd name="T30" fmla="+- 0 15283 15209"/>
                              <a:gd name="T31" fmla="*/ 15283 h 182"/>
                              <a:gd name="T32" fmla="+- 0 10118 10100"/>
                              <a:gd name="T33" fmla="*/ T32 w 53"/>
                              <a:gd name="T34" fmla="+- 0 15294 15209"/>
                              <a:gd name="T35" fmla="*/ 15294 h 182"/>
                              <a:gd name="T36" fmla="+- 0 10116 10100"/>
                              <a:gd name="T37" fmla="*/ T36 w 53"/>
                              <a:gd name="T38" fmla="+- 0 15296 15209"/>
                              <a:gd name="T39" fmla="*/ 15296 h 182"/>
                              <a:gd name="T40" fmla="+- 0 10117 10100"/>
                              <a:gd name="T41" fmla="*/ T40 w 53"/>
                              <a:gd name="T42" fmla="+- 0 15311 15209"/>
                              <a:gd name="T43" fmla="*/ 15311 h 182"/>
                              <a:gd name="T44" fmla="+- 0 10118 10100"/>
                              <a:gd name="T45" fmla="*/ T44 w 53"/>
                              <a:gd name="T46" fmla="+- 0 15320 15209"/>
                              <a:gd name="T47" fmla="*/ 15320 h 182"/>
                              <a:gd name="T48" fmla="+- 0 10121 10100"/>
                              <a:gd name="T49" fmla="*/ T48 w 53"/>
                              <a:gd name="T50" fmla="+- 0 15330 15209"/>
                              <a:gd name="T51" fmla="*/ 15330 h 182"/>
                              <a:gd name="T52" fmla="+- 0 10119 10100"/>
                              <a:gd name="T53" fmla="*/ T52 w 53"/>
                              <a:gd name="T54" fmla="+- 0 15335 15209"/>
                              <a:gd name="T55" fmla="*/ 15335 h 182"/>
                              <a:gd name="T56" fmla="+- 0 10113 10100"/>
                              <a:gd name="T57" fmla="*/ T56 w 53"/>
                              <a:gd name="T58" fmla="+- 0 15340 15209"/>
                              <a:gd name="T59" fmla="*/ 15340 h 182"/>
                              <a:gd name="T60" fmla="+- 0 10108 10100"/>
                              <a:gd name="T61" fmla="*/ T60 w 53"/>
                              <a:gd name="T62" fmla="+- 0 15347 15209"/>
                              <a:gd name="T63" fmla="*/ 15347 h 182"/>
                              <a:gd name="T64" fmla="+- 0 10108 10100"/>
                              <a:gd name="T65" fmla="*/ T64 w 53"/>
                              <a:gd name="T66" fmla="+- 0 15358 15209"/>
                              <a:gd name="T67" fmla="*/ 15358 h 182"/>
                              <a:gd name="T68" fmla="+- 0 10121 10100"/>
                              <a:gd name="T69" fmla="*/ T68 w 53"/>
                              <a:gd name="T70" fmla="+- 0 15380 15209"/>
                              <a:gd name="T71" fmla="*/ 15380 h 182"/>
                              <a:gd name="T72" fmla="+- 0 10128 10100"/>
                              <a:gd name="T73" fmla="*/ T72 w 53"/>
                              <a:gd name="T74" fmla="+- 0 15391 15209"/>
                              <a:gd name="T75" fmla="*/ 15391 h 182"/>
                              <a:gd name="T76" fmla="+- 0 10129 10100"/>
                              <a:gd name="T77" fmla="*/ T76 w 53"/>
                              <a:gd name="T78" fmla="+- 0 15387 15209"/>
                              <a:gd name="T79" fmla="*/ 15387 h 182"/>
                              <a:gd name="T80" fmla="+- 0 10139 10100"/>
                              <a:gd name="T81" fmla="*/ T80 w 53"/>
                              <a:gd name="T82" fmla="+- 0 15374 15209"/>
                              <a:gd name="T83" fmla="*/ 15374 h 182"/>
                              <a:gd name="T84" fmla="+- 0 10153 10100"/>
                              <a:gd name="T85" fmla="*/ T84 w 53"/>
                              <a:gd name="T86" fmla="+- 0 15348 15209"/>
                              <a:gd name="T87" fmla="*/ 15348 h 182"/>
                              <a:gd name="T88" fmla="+- 0 10139 10100"/>
                              <a:gd name="T89" fmla="*/ T88 w 53"/>
                              <a:gd name="T90" fmla="+- 0 15336 15209"/>
                              <a:gd name="T91" fmla="*/ 15336 h 182"/>
                              <a:gd name="T92" fmla="+- 0 10134 10100"/>
                              <a:gd name="T93" fmla="*/ T92 w 53"/>
                              <a:gd name="T94" fmla="+- 0 15329 15209"/>
                              <a:gd name="T95" fmla="*/ 15329 h 182"/>
                              <a:gd name="T96" fmla="+- 0 10136 10100"/>
                              <a:gd name="T97" fmla="*/ T96 w 53"/>
                              <a:gd name="T98" fmla="+- 0 15320 15209"/>
                              <a:gd name="T99" fmla="*/ 15320 h 182"/>
                              <a:gd name="T100" fmla="+- 0 10141 10100"/>
                              <a:gd name="T101" fmla="*/ T100 w 53"/>
                              <a:gd name="T102" fmla="+- 0 15306 15209"/>
                              <a:gd name="T103" fmla="*/ 15306 h 182"/>
                              <a:gd name="T104" fmla="+- 0 10143 10100"/>
                              <a:gd name="T105" fmla="*/ T104 w 53"/>
                              <a:gd name="T106" fmla="+- 0 15299 15209"/>
                              <a:gd name="T107" fmla="*/ 15299 h 182"/>
                              <a:gd name="T108" fmla="+- 0 10137 10100"/>
                              <a:gd name="T109" fmla="*/ T108 w 53"/>
                              <a:gd name="T110" fmla="+- 0 15294 15209"/>
                              <a:gd name="T111" fmla="*/ 15294 h 182"/>
                              <a:gd name="T112" fmla="+- 0 10137 10100"/>
                              <a:gd name="T113" fmla="*/ T112 w 53"/>
                              <a:gd name="T114" fmla="+- 0 15289 15209"/>
                              <a:gd name="T115" fmla="*/ 15289 h 182"/>
                              <a:gd name="T116" fmla="+- 0 10142 10100"/>
                              <a:gd name="T117" fmla="*/ T116 w 53"/>
                              <a:gd name="T118" fmla="+- 0 15282 15209"/>
                              <a:gd name="T119" fmla="*/ 15282 h 182"/>
                              <a:gd name="T120" fmla="+- 0 10140 10100"/>
                              <a:gd name="T121" fmla="*/ T120 w 53"/>
                              <a:gd name="T122" fmla="+- 0 15275 15209"/>
                              <a:gd name="T123" fmla="*/ 15275 h 182"/>
                              <a:gd name="T124" fmla="+- 0 10138 10100"/>
                              <a:gd name="T125" fmla="*/ T124 w 53"/>
                              <a:gd name="T126" fmla="+- 0 15267 15209"/>
                              <a:gd name="T127" fmla="*/ 15267 h 182"/>
                              <a:gd name="T128" fmla="+- 0 10142 10100"/>
                              <a:gd name="T129" fmla="*/ T128 w 53"/>
                              <a:gd name="T130" fmla="+- 0 15255 15209"/>
                              <a:gd name="T131" fmla="*/ 15255 h 182"/>
                              <a:gd name="T132" fmla="+- 0 10142 10100"/>
                              <a:gd name="T133" fmla="*/ T132 w 53"/>
                              <a:gd name="T134" fmla="+- 0 15248 15209"/>
                              <a:gd name="T135" fmla="*/ 15248 h 182"/>
                              <a:gd name="T136" fmla="+- 0 10129 10100"/>
                              <a:gd name="T137" fmla="*/ T136 w 53"/>
                              <a:gd name="T138" fmla="+- 0 15237 15209"/>
                              <a:gd name="T139" fmla="*/ 15237 h 182"/>
                              <a:gd name="T140" fmla="+- 0 10116 10100"/>
                              <a:gd name="T141" fmla="*/ T140 w 53"/>
                              <a:gd name="T142" fmla="+- 0 15235 15209"/>
                              <a:gd name="T143" fmla="*/ 15235 h 182"/>
                              <a:gd name="T144" fmla="+- 0 10116 10100"/>
                              <a:gd name="T145" fmla="*/ T144 w 53"/>
                              <a:gd name="T146" fmla="+- 0 15230 15209"/>
                              <a:gd name="T147" fmla="*/ 15230 h 182"/>
                              <a:gd name="T148" fmla="+- 0 10118 10100"/>
                              <a:gd name="T149" fmla="*/ T148 w 53"/>
                              <a:gd name="T150" fmla="+- 0 15223 15209"/>
                              <a:gd name="T151" fmla="*/ 15223 h 182"/>
                              <a:gd name="T152" fmla="+- 0 10117 10100"/>
                              <a:gd name="T153" fmla="*/ T152 w 53"/>
                              <a:gd name="T154" fmla="+- 0 15219 15209"/>
                              <a:gd name="T155" fmla="*/ 15219 h 182"/>
                              <a:gd name="T156" fmla="+- 0 10113 10100"/>
                              <a:gd name="T157" fmla="*/ T156 w 53"/>
                              <a:gd name="T158" fmla="+- 0 15212 15209"/>
                              <a:gd name="T159" fmla="*/ 1521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2" y="15"/>
                                </a:lnTo>
                                <a:lnTo>
                                  <a:pt x="9" y="16"/>
                                </a:lnTo>
                                <a:lnTo>
                                  <a:pt x="10" y="20"/>
                                </a:lnTo>
                                <a:lnTo>
                                  <a:pt x="10" y="21"/>
                                </a:lnTo>
                                <a:lnTo>
                                  <a:pt x="11" y="23"/>
                                </a:lnTo>
                                <a:lnTo>
                                  <a:pt x="11" y="28"/>
                                </a:lnTo>
                                <a:lnTo>
                                  <a:pt x="11" y="35"/>
                                </a:lnTo>
                                <a:lnTo>
                                  <a:pt x="12" y="46"/>
                                </a:lnTo>
                                <a:lnTo>
                                  <a:pt x="15" y="52"/>
                                </a:lnTo>
                                <a:lnTo>
                                  <a:pt x="18" y="59"/>
                                </a:lnTo>
                                <a:lnTo>
                                  <a:pt x="17" y="62"/>
                                </a:lnTo>
                                <a:lnTo>
                                  <a:pt x="15" y="64"/>
                                </a:lnTo>
                                <a:lnTo>
                                  <a:pt x="13" y="67"/>
                                </a:lnTo>
                                <a:lnTo>
                                  <a:pt x="11" y="74"/>
                                </a:lnTo>
                                <a:lnTo>
                                  <a:pt x="19" y="82"/>
                                </a:lnTo>
                                <a:lnTo>
                                  <a:pt x="18" y="85"/>
                                </a:lnTo>
                                <a:lnTo>
                                  <a:pt x="18" y="87"/>
                                </a:lnTo>
                                <a:lnTo>
                                  <a:pt x="16" y="87"/>
                                </a:lnTo>
                                <a:lnTo>
                                  <a:pt x="9" y="91"/>
                                </a:lnTo>
                                <a:lnTo>
                                  <a:pt x="17" y="102"/>
                                </a:lnTo>
                                <a:lnTo>
                                  <a:pt x="20" y="110"/>
                                </a:lnTo>
                                <a:lnTo>
                                  <a:pt x="18" y="111"/>
                                </a:lnTo>
                                <a:lnTo>
                                  <a:pt x="20" y="117"/>
                                </a:lnTo>
                                <a:lnTo>
                                  <a:pt x="21" y="121"/>
                                </a:lnTo>
                                <a:lnTo>
                                  <a:pt x="19" y="125"/>
                                </a:lnTo>
                                <a:lnTo>
                                  <a:pt x="19" y="126"/>
                                </a:lnTo>
                                <a:lnTo>
                                  <a:pt x="16" y="129"/>
                                </a:lnTo>
                                <a:lnTo>
                                  <a:pt x="13" y="131"/>
                                </a:lnTo>
                                <a:lnTo>
                                  <a:pt x="11" y="134"/>
                                </a:lnTo>
                                <a:lnTo>
                                  <a:pt x="8" y="138"/>
                                </a:lnTo>
                                <a:lnTo>
                                  <a:pt x="7" y="144"/>
                                </a:lnTo>
                                <a:lnTo>
                                  <a:pt x="8" y="149"/>
                                </a:lnTo>
                                <a:lnTo>
                                  <a:pt x="14" y="162"/>
                                </a:lnTo>
                                <a:lnTo>
                                  <a:pt x="21" y="171"/>
                                </a:lnTo>
                                <a:lnTo>
                                  <a:pt x="24" y="174"/>
                                </a:lnTo>
                                <a:lnTo>
                                  <a:pt x="28" y="182"/>
                                </a:lnTo>
                                <a:lnTo>
                                  <a:pt x="28" y="181"/>
                                </a:lnTo>
                                <a:lnTo>
                                  <a:pt x="29" y="178"/>
                                </a:lnTo>
                                <a:lnTo>
                                  <a:pt x="33" y="174"/>
                                </a:lnTo>
                                <a:lnTo>
                                  <a:pt x="39" y="165"/>
                                </a:lnTo>
                                <a:lnTo>
                                  <a:pt x="46" y="157"/>
                                </a:lnTo>
                                <a:lnTo>
                                  <a:pt x="53" y="139"/>
                                </a:lnTo>
                                <a:lnTo>
                                  <a:pt x="43" y="134"/>
                                </a:lnTo>
                                <a:lnTo>
                                  <a:pt x="39" y="127"/>
                                </a:lnTo>
                                <a:lnTo>
                                  <a:pt x="36" y="126"/>
                                </a:lnTo>
                                <a:lnTo>
                                  <a:pt x="34" y="120"/>
                                </a:lnTo>
                                <a:lnTo>
                                  <a:pt x="36" y="115"/>
                                </a:lnTo>
                                <a:lnTo>
                                  <a:pt x="36" y="111"/>
                                </a:lnTo>
                                <a:lnTo>
                                  <a:pt x="39" y="105"/>
                                </a:lnTo>
                                <a:lnTo>
                                  <a:pt x="41" y="97"/>
                                </a:lnTo>
                                <a:lnTo>
                                  <a:pt x="42" y="94"/>
                                </a:lnTo>
                                <a:lnTo>
                                  <a:pt x="43" y="90"/>
                                </a:lnTo>
                                <a:lnTo>
                                  <a:pt x="41" y="89"/>
                                </a:lnTo>
                                <a:lnTo>
                                  <a:pt x="37" y="85"/>
                                </a:lnTo>
                                <a:lnTo>
                                  <a:pt x="37" y="84"/>
                                </a:lnTo>
                                <a:lnTo>
                                  <a:pt x="37" y="80"/>
                                </a:lnTo>
                                <a:lnTo>
                                  <a:pt x="40" y="78"/>
                                </a:lnTo>
                                <a:lnTo>
                                  <a:pt x="42" y="73"/>
                                </a:lnTo>
                                <a:lnTo>
                                  <a:pt x="43" y="71"/>
                                </a:lnTo>
                                <a:lnTo>
                                  <a:pt x="40" y="66"/>
                                </a:lnTo>
                                <a:lnTo>
                                  <a:pt x="40" y="63"/>
                                </a:lnTo>
                                <a:lnTo>
                                  <a:pt x="38" y="58"/>
                                </a:lnTo>
                                <a:lnTo>
                                  <a:pt x="40" y="53"/>
                                </a:lnTo>
                                <a:lnTo>
                                  <a:pt x="42" y="46"/>
                                </a:lnTo>
                                <a:lnTo>
                                  <a:pt x="42" y="44"/>
                                </a:lnTo>
                                <a:lnTo>
                                  <a:pt x="42" y="39"/>
                                </a:lnTo>
                                <a:lnTo>
                                  <a:pt x="43" y="28"/>
                                </a:lnTo>
                                <a:lnTo>
                                  <a:pt x="29" y="28"/>
                                </a:lnTo>
                                <a:lnTo>
                                  <a:pt x="27" y="26"/>
                                </a:ln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lnTo>
                                  <a:pt x="16" y="21"/>
                                </a:lnTo>
                                <a:lnTo>
                                  <a:pt x="18" y="17"/>
                                </a:lnTo>
                                <a:lnTo>
                                  <a:pt x="18" y="14"/>
                                </a:lnTo>
                                <a:lnTo>
                                  <a:pt x="19" y="11"/>
                                </a:lnTo>
                                <a:lnTo>
                                  <a:pt x="17" y="10"/>
                                </a:lnTo>
                                <a:lnTo>
                                  <a:pt x="15" y="6"/>
                                </a:lnTo>
                                <a:lnTo>
                                  <a:pt x="13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5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40 10100"/>
                              <a:gd name="T1" fmla="*/ T0 w 53"/>
                              <a:gd name="T2" fmla="+- 0 15210 15209"/>
                              <a:gd name="T3" fmla="*/ 15210 h 182"/>
                              <a:gd name="T4" fmla="+- 0 10135 10100"/>
                              <a:gd name="T5" fmla="*/ T4 w 53"/>
                              <a:gd name="T6" fmla="+- 0 15223 15209"/>
                              <a:gd name="T7" fmla="*/ 15223 h 182"/>
                              <a:gd name="T8" fmla="+- 0 10136 10100"/>
                              <a:gd name="T9" fmla="*/ T8 w 53"/>
                              <a:gd name="T10" fmla="+- 0 15229 15209"/>
                              <a:gd name="T11" fmla="*/ 15229 h 182"/>
                              <a:gd name="T12" fmla="+- 0 10138 10100"/>
                              <a:gd name="T13" fmla="*/ T12 w 53"/>
                              <a:gd name="T14" fmla="+- 0 15232 15209"/>
                              <a:gd name="T15" fmla="*/ 15232 h 182"/>
                              <a:gd name="T16" fmla="+- 0 10137 10100"/>
                              <a:gd name="T17" fmla="*/ T16 w 53"/>
                              <a:gd name="T18" fmla="+- 0 15234 15209"/>
                              <a:gd name="T19" fmla="*/ 15234 h 182"/>
                              <a:gd name="T20" fmla="+- 0 10135 10100"/>
                              <a:gd name="T21" fmla="*/ T20 w 53"/>
                              <a:gd name="T22" fmla="+- 0 15237 15209"/>
                              <a:gd name="T23" fmla="*/ 15237 h 182"/>
                              <a:gd name="T24" fmla="+- 0 10134 10100"/>
                              <a:gd name="T25" fmla="*/ T24 w 53"/>
                              <a:gd name="T26" fmla="+- 0 15237 15209"/>
                              <a:gd name="T27" fmla="*/ 15237 h 182"/>
                              <a:gd name="T28" fmla="+- 0 10143 10100"/>
                              <a:gd name="T29" fmla="*/ T28 w 53"/>
                              <a:gd name="T30" fmla="+- 0 15237 15209"/>
                              <a:gd name="T31" fmla="*/ 15237 h 182"/>
                              <a:gd name="T32" fmla="+- 0 10143 10100"/>
                              <a:gd name="T33" fmla="*/ T32 w 53"/>
                              <a:gd name="T34" fmla="+- 0 15235 15209"/>
                              <a:gd name="T35" fmla="*/ 15235 h 182"/>
                              <a:gd name="T36" fmla="+- 0 10143 10100"/>
                              <a:gd name="T37" fmla="*/ T36 w 53"/>
                              <a:gd name="T38" fmla="+- 0 15225 15209"/>
                              <a:gd name="T39" fmla="*/ 15225 h 182"/>
                              <a:gd name="T40" fmla="+- 0 10147 10100"/>
                              <a:gd name="T41" fmla="*/ T40 w 53"/>
                              <a:gd name="T42" fmla="+- 0 15219 15209"/>
                              <a:gd name="T43" fmla="*/ 15219 h 182"/>
                              <a:gd name="T44" fmla="+- 0 10150 10100"/>
                              <a:gd name="T45" fmla="*/ T44 w 53"/>
                              <a:gd name="T46" fmla="+- 0 15212 15209"/>
                              <a:gd name="T47" fmla="*/ 15212 h 182"/>
                              <a:gd name="T48" fmla="+- 0 10153 10100"/>
                              <a:gd name="T49" fmla="*/ T48 w 53"/>
                              <a:gd name="T50" fmla="+- 0 15210 15209"/>
                              <a:gd name="T51" fmla="*/ 15210 h 182"/>
                              <a:gd name="T52" fmla="+- 0 10140 10100"/>
                              <a:gd name="T53" fmla="*/ T52 w 53"/>
                              <a:gd name="T54" fmla="+- 0 15210 15209"/>
                              <a:gd name="T55" fmla="*/ 15210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40" y="1"/>
                                </a:moveTo>
                                <a:lnTo>
                                  <a:pt x="35" y="14"/>
                                </a:lnTo>
                                <a:lnTo>
                                  <a:pt x="36" y="20"/>
                                </a:lnTo>
                                <a:lnTo>
                                  <a:pt x="38" y="23"/>
                                </a:lnTo>
                                <a:lnTo>
                                  <a:pt x="37" y="25"/>
                                </a:lnTo>
                                <a:lnTo>
                                  <a:pt x="35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26"/>
                                </a:lnTo>
                                <a:lnTo>
                                  <a:pt x="43" y="16"/>
                                </a:lnTo>
                                <a:lnTo>
                                  <a:pt x="47" y="10"/>
                                </a:lnTo>
                                <a:lnTo>
                                  <a:pt x="50" y="3"/>
                                </a:lnTo>
                                <a:lnTo>
                                  <a:pt x="53" y="1"/>
                                </a:lnTo>
                                <a:lnTo>
                                  <a:pt x="4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14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25 10100"/>
                              <a:gd name="T1" fmla="*/ T0 w 53"/>
                              <a:gd name="T2" fmla="+- 0 15232 15209"/>
                              <a:gd name="T3" fmla="*/ 15232 h 182"/>
                              <a:gd name="T4" fmla="+- 0 10119 10100"/>
                              <a:gd name="T5" fmla="*/ T4 w 53"/>
                              <a:gd name="T6" fmla="+- 0 15233 15209"/>
                              <a:gd name="T7" fmla="*/ 15233 h 182"/>
                              <a:gd name="T8" fmla="+- 0 10116 10100"/>
                              <a:gd name="T9" fmla="*/ T8 w 53"/>
                              <a:gd name="T10" fmla="+- 0 15235 15209"/>
                              <a:gd name="T11" fmla="*/ 15235 h 182"/>
                              <a:gd name="T12" fmla="+- 0 10127 10100"/>
                              <a:gd name="T13" fmla="*/ T12 w 53"/>
                              <a:gd name="T14" fmla="+- 0 15235 15209"/>
                              <a:gd name="T15" fmla="*/ 15235 h 182"/>
                              <a:gd name="T16" fmla="+- 0 10125 10100"/>
                              <a:gd name="T17" fmla="*/ T16 w 53"/>
                              <a:gd name="T18" fmla="+- 0 15232 15209"/>
                              <a:gd name="T19" fmla="*/ 1523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25" y="23"/>
                                </a:moveTo>
                                <a:lnTo>
                                  <a:pt x="19" y="24"/>
                                </a:lnTo>
                                <a:lnTo>
                                  <a:pt x="16" y="26"/>
                                </a:lnTo>
                                <a:lnTo>
                                  <a:pt x="27" y="26"/>
                                </a:lnTo>
                                <a:lnTo>
                                  <a:pt x="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78812D" id="Group 12" o:spid="_x0000_s1026" style="position:absolute;margin-left:480.4pt;margin-top:756.5pt;width:38.6pt;height:15.9pt;z-index:-251660288;mso-position-horizontal-relative:page;mso-position-vertical-relative:page" coordorigin="9608,15130" coordsize="772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">
              <v:group id="Group 34" o:spid="_x0000_s1027" style="position:absolute;left:9618;top:15155;width:135;height:248" coordorigin="9618,15155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 37" o:spid="_x0000_s1028" style="position:absolute;left:9618;top:15155;width:135;height:248;visibility:visible;mso-wrap-style:square;v-text-anchor:top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" path="m67,l8,30,,81,1,182r25,56l75,248r24,-4l116,234r11,-16l131,202r-76,l54,196,54,52r1,-6l132,46,124,26,112,11,93,3,67,xe" fillcolor="#221d1f" stroked="f">
    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    </v:shape>
                <v:shape id="Freeform 36" o:spid="_x0000_s1029" style="position:absolute;left:9618;top:15155;width:135;height:248;visibility:visible;mso-wrap-style:square;v-text-anchor:top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" path="m135,138r-55,l80,196r,6l131,202r2,-6l133,195r2,-28l135,138xe" fillcolor="#221d1f" stroked="f">
                  <v:path arrowok="t" o:connecttype="custom" o:connectlocs="135,15293;80,15293;80,15351;80,15357;131,15357;133,15351;133,15350;135,15322;135,15293" o:connectangles="0,0,0,0,0,0,0,0,0"/>
                </v:shape>
                <v:shape id="Freeform 35" o:spid="_x0000_s1030" style="position:absolute;left:9618;top:15155;width:135;height:248;visibility:visible;mso-wrap-style:square;v-text-anchor:top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" path="m132,46r-52,l80,52r,46l135,98,134,73,132,46xe" fillcolor="#221d1f" stroked="f">
                  <v:path arrowok="t" o:connecttype="custom" o:connectlocs="132,15201;80,15201;80,15207;80,15253;135,15253;134,15228;132,15201" o:connectangles="0,0,0,0,0,0,0"/>
                </v:shape>
              </v:group>
              <v:group id="Group 30" o:spid="_x0000_s1031" style="position:absolute;left:9765;top:15158;width:133;height:242" coordorigin="9765,15158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<v:shape id="Freeform 33" o:spid="_x0000_s1032" style="position:absolute;left:9765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" path="m42,l13,66,3,126,,194r,48l53,242r,-40l132,202r,-8l132,170r-1,-13l53,157r,-25l55,109,57,89,60,71,64,55r51,l113,47,106,30,98,14,42,xe" fillcolor="#221d1f" stroked="f">
    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    </v:shape>
                <v:shape id="Freeform 32" o:spid="_x0000_s1033" style="position:absolute;left:9765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" path="m132,202r-53,l79,242r53,l132,202xe" fillcolor="#221d1f" stroked="f">
                  <v:path arrowok="t" o:connecttype="custom" o:connectlocs="132,15360;79,15360;79,15400;132,15400;132,15360" o:connectangles="0,0,0,0,0"/>
                </v:shape>
                <v:shape id="Freeform 31" o:spid="_x0000_s1034" style="position:absolute;left:9765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" path="m115,55r-51,l69,68r4,17l76,105r2,22l79,153r-26,4l131,157,123,84,118,65,115,55xe" fillcolor="#221d1f" stroked="f">
                  <v:path arrowok="t" o:connecttype="custom" o:connectlocs="115,15213;64,15213;69,15226;73,15243;76,15263;78,15285;79,15311;53,15315;131,15315;123,15242;118,15223;115,15213" o:connectangles="0,0,0,0,0,0,0,0,0,0,0,0"/>
                </v:shape>
              </v:group>
              <v:group id="Group 26" o:spid="_x0000_s1035" style="position:absolute;left:9914;top:15158;width:137;height:242" coordorigin="9914,15158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<v:shape id="Freeform 29" o:spid="_x0000_s1036" style="position:absolute;left:9914;top:15158;width:137;height:242;visibility:visible;mso-wrap-style:square;v-text-anchor:top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" path="m,l,242r54,l54,133r64,l117,122r10,-11l132,92r-80,l52,43r77,l127,32,118,16,103,5,84,1,,xe" fillcolor="#221d1f" stroked="f">
    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    </v:shape>
                <v:shape id="Freeform 28" o:spid="_x0000_s1037" style="position:absolute;left:9914;top:15158;width:137;height:242;visibility:visible;mso-wrap-style:square;v-text-anchor:top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" path="m118,133r-51,l81,242r55,l118,133xe" fillcolor="#221d1f" stroked="f">
                  <v:path arrowok="t" o:connecttype="custom" o:connectlocs="118,15291;67,15291;81,15400;136,15400;118,15291" o:connectangles="0,0,0,0,0"/>
                </v:shape>
                <v:shape id="Freeform 27" o:spid="_x0000_s1038" style="position:absolute;left:9914;top:15158;width:137;height:242;visibility:visible;mso-wrap-style:square;v-text-anchor:top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" path="m129,43r-53,l81,50r,36l77,92r55,l133,90,132,57,129,43xe" fillcolor="#221d1f" stroked="f">
                  <v:path arrowok="t" o:connecttype="custom" o:connectlocs="129,15201;76,15201;81,15208;81,15244;77,15250;132,15250;133,15248;132,15215;129,15201" o:connectangles="0,0,0,0,0,0,0,0,0"/>
                </v:shape>
              </v:group>
              <v:group id="Group 24" o:spid="_x0000_s1039" style="position:absolute;left:10210;top:15377;width:109;height:2" coordorigin="10210,15377" coordsize="1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shape id="Freeform 25" o:spid="_x0000_s1040" style="position:absolute;left:10210;top:15377;width:109;height:2;visibility:visible;mso-wrap-style:square;v-text-anchor:top" coordsize="1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" path="m,l109,e" filled="f" strokecolor="#221d1f" strokeweight="2.4pt">
                  <v:path arrowok="t" o:connecttype="custom" o:connectlocs="0,0;109,0" o:connectangles="0,0"/>
                </v:shape>
              </v:group>
              <v:group id="Group 22" o:spid="_x0000_s1041" style="position:absolute;left:10237;top:15158;width:2;height:196" coordorigin="10237,15158" coordsize="2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23" o:spid="_x0000_s1042" style="position:absolute;left:10237;top:15158;width:2;height:196;visibility:visible;mso-wrap-style:square;v-text-anchor:top" coordsize="2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" path="m,l,196e" filled="f" strokecolor="#221d1f" strokeweight=".97756mm">
                  <v:path arrowok="t" o:connecttype="custom" o:connectlocs="0,15158;0,15354" o:connectangles="0,0"/>
                </v:shape>
              </v:group>
              <v:group id="Group 20" o:spid="_x0000_s1043" style="position:absolute;left:10352;top:15158;width:2;height:242" coordorigin="10352,15158" coordsize="2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21" o:spid="_x0000_s1044" style="position:absolute;left:10352;top:15158;width:2;height:242;visibility:visible;mso-wrap-style:square;v-text-anchor:top" coordsize="2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" path="m,l,242e" filled="f" strokecolor="#221d1f" strokeweight=".97756mm">
                  <v:path arrowok="t" o:connecttype="custom" o:connectlocs="0,15158;0,15400" o:connectangles="0,0"/>
                </v:shape>
              </v:group>
              <v:group id="Group 17" o:spid="_x0000_s1045" style="position:absolute;left:10063;top:15154;width:127;height:284" coordorigin="10063,15154" coordsize="1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<v:shape id="Freeform 19" o:spid="_x0000_s1046" style="position:absolute;left:10063;top:15154;width:127;height:284;visibility:visible;mso-wrap-style:square;v-text-anchor:top" coordsize="1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" path="m80,l17,23,,214r4,24l13,258r15,16l47,284r26,-2l94,274r16,-13l115,252r-40,l51,249,37,236,31,217,31,69,37,46,51,31r65,l113,25,98,9,80,xe" fillcolor="#221d1f" stroked="f">
    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    </v:shape>
                <v:shape id="Freeform 18" o:spid="_x0000_s1047" style="position:absolute;left:10063;top:15154;width:127;height:284;visibility:visible;mso-wrap-style:square;v-text-anchor:top" coordsize="1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" path="m116,31r-65,l75,34,90,47r6,19l96,214r-6,24l75,252r40,l121,244r5,-20l127,69,123,45,116,31xe" fillcolor="#221d1f" stroked="f">
                  <v:path arrowok="t" o:connecttype="custom" o:connectlocs="116,15185;51,15185;75,15188;90,15201;96,15220;96,15368;90,15392;75,15406;115,15406;121,15398;126,15378;127,15223;123,15199;116,15185" o:connectangles="0,0,0,0,0,0,0,0,0,0,0,0,0,0"/>
                </v:shape>
              </v:group>
              <v:group id="Group 13" o:spid="_x0000_s1048" style="position:absolute;left:10100;top:15209;width:53;height:182" coordorigin="10100,15209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<v:shape id="Freeform 16" o:spid="_x0000_s1049" style="position:absolute;left:10100;top:15209;width:53;height:182;visibility:visible;mso-wrap-style:square;v-text-anchor:top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" path="m,l5,5r7,10l9,16r1,4l10,21r1,2l11,28r,7l12,46r3,6l18,59r-1,3l15,64r-2,3l11,74r8,8l18,85r,2l16,87,9,91r8,11l20,110r-2,1l20,117r1,4l19,125r,1l16,129r-3,2l11,134r-3,4l7,144r1,5l14,162r7,9l24,174r4,8l28,181r1,-3l33,174r6,-9l46,157r7,-18l43,134r-4,-7l36,126r-2,-6l36,115r,-4l39,105r2,-8l42,94r1,-4l41,89,37,85r,-1l37,80r3,-2l42,73r1,-2l40,66r,-3l38,58r2,-5l42,46r,-2l42,39,43,28r-14,l27,26r-11,l16,25r,-4l18,17r,-3l19,11,17,10,15,6,13,3,,xe" fillcolor="#221d1f" stroked="f">
    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    </v:shape>
                <v:shape id="Freeform 15" o:spid="_x0000_s1050" style="position:absolute;left:10100;top:15209;width:53;height:182;visibility:visible;mso-wrap-style:square;v-text-anchor:top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" path="m40,1l35,14r1,6l38,23r-1,2l35,28r-1,l43,28r,-2l43,16r4,-6l50,3,53,1,40,1xe" fillcolor="#221d1f" stroked="f">
                  <v:path arrowok="t" o:connecttype="custom" o:connectlocs="40,15210;35,15223;36,15229;38,15232;37,15234;35,15237;34,15237;43,15237;43,15235;43,15225;47,15219;50,15212;53,15210;40,15210" o:connectangles="0,0,0,0,0,0,0,0,0,0,0,0,0,0"/>
                </v:shape>
                <v:shape id="Freeform 14" o:spid="_x0000_s1051" style="position:absolute;left:10100;top:15209;width:53;height:182;visibility:visible;mso-wrap-style:square;v-text-anchor:top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" path="m25,23r-6,1l16,26r11,l25,23xe" fillcolor="#221d1f" stroked="f">
                  <v:path arrowok="t" o:connecttype="custom" o:connectlocs="25,15232;19,15233;16,15235;27,15235;25,15232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6598920</wp:posOffset>
              </wp:positionH>
              <wp:positionV relativeFrom="page">
                <wp:posOffset>9618980</wp:posOffset>
              </wp:positionV>
              <wp:extent cx="192405" cy="166370"/>
              <wp:effectExtent l="0" t="0" r="0" b="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405" cy="166370"/>
                        <a:chOff x="10392" y="15148"/>
                        <a:chExt cx="303" cy="262"/>
                      </a:xfrm>
                    </wpg:grpSpPr>
                    <wpg:grpSp>
                      <wpg:cNvPr id="5" name="Group 8"/>
                      <wpg:cNvGrpSpPr>
                        <a:grpSpLocks/>
                      </wpg:cNvGrpSpPr>
                      <wpg:grpSpPr bwMode="auto">
                        <a:xfrm>
                          <a:off x="10402" y="15158"/>
                          <a:ext cx="133" cy="242"/>
                          <a:chOff x="10402" y="15158"/>
                          <a:chExt cx="133" cy="242"/>
                        </a:xfrm>
                      </wpg:grpSpPr>
                      <wps:wsp>
                        <wps:cNvPr id="6" name="Freeform 11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451 10402"/>
                              <a:gd name="T1" fmla="*/ T0 w 133"/>
                              <a:gd name="T2" fmla="+- 0 15158 15158"/>
                              <a:gd name="T3" fmla="*/ 15158 h 242"/>
                              <a:gd name="T4" fmla="+- 0 10402 10402"/>
                              <a:gd name="T5" fmla="*/ T4 w 133"/>
                              <a:gd name="T6" fmla="+- 0 15158 15158"/>
                              <a:gd name="T7" fmla="*/ 15158 h 242"/>
                              <a:gd name="T8" fmla="+- 0 10402 10402"/>
                              <a:gd name="T9" fmla="*/ T8 w 133"/>
                              <a:gd name="T10" fmla="+- 0 15400 15158"/>
                              <a:gd name="T11" fmla="*/ 15400 h 242"/>
                              <a:gd name="T12" fmla="+- 0 10455 10402"/>
                              <a:gd name="T13" fmla="*/ T12 w 133"/>
                              <a:gd name="T14" fmla="+- 0 15400 15158"/>
                              <a:gd name="T15" fmla="*/ 15400 h 242"/>
                              <a:gd name="T16" fmla="+- 0 10462 10402"/>
                              <a:gd name="T17" fmla="*/ T16 w 133"/>
                              <a:gd name="T18" fmla="+- 0 15254 15158"/>
                              <a:gd name="T19" fmla="*/ 15254 h 242"/>
                              <a:gd name="T20" fmla="+- 0 10535 10402"/>
                              <a:gd name="T21" fmla="*/ T20 w 133"/>
                              <a:gd name="T22" fmla="+- 0 15254 15158"/>
                              <a:gd name="T23" fmla="*/ 15254 h 242"/>
                              <a:gd name="T24" fmla="+- 0 10535 10402"/>
                              <a:gd name="T25" fmla="*/ T24 w 133"/>
                              <a:gd name="T26" fmla="+- 0 15210 15158"/>
                              <a:gd name="T27" fmla="*/ 15210 h 242"/>
                              <a:gd name="T28" fmla="+- 0 10477 10402"/>
                              <a:gd name="T29" fmla="*/ T28 w 133"/>
                              <a:gd name="T30" fmla="+- 0 15210 15158"/>
                              <a:gd name="T31" fmla="*/ 15210 h 242"/>
                              <a:gd name="T32" fmla="+- 0 10468 10402"/>
                              <a:gd name="T33" fmla="*/ T32 w 133"/>
                              <a:gd name="T34" fmla="+- 0 15190 15158"/>
                              <a:gd name="T35" fmla="*/ 15190 h 242"/>
                              <a:gd name="T36" fmla="+- 0 10460 10402"/>
                              <a:gd name="T37" fmla="*/ T36 w 133"/>
                              <a:gd name="T38" fmla="+- 0 15173 15158"/>
                              <a:gd name="T39" fmla="*/ 15173 h 242"/>
                              <a:gd name="T40" fmla="+- 0 10451 10402"/>
                              <a:gd name="T41" fmla="*/ T40 w 133"/>
                              <a:gd name="T42" fmla="+- 0 15158 15158"/>
                              <a:gd name="T4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60" y="96"/>
                                </a:lnTo>
                                <a:lnTo>
                                  <a:pt x="133" y="96"/>
                                </a:lnTo>
                                <a:lnTo>
                                  <a:pt x="133" y="52"/>
                                </a:lnTo>
                                <a:lnTo>
                                  <a:pt x="75" y="52"/>
                                </a:lnTo>
                                <a:lnTo>
                                  <a:pt x="66" y="32"/>
                                </a:lnTo>
                                <a:lnTo>
                                  <a:pt x="58" y="15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0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254 15158"/>
                              <a:gd name="T3" fmla="*/ 15254 h 242"/>
                              <a:gd name="T4" fmla="+- 0 10462 10402"/>
                              <a:gd name="T5" fmla="*/ T4 w 133"/>
                              <a:gd name="T6" fmla="+- 0 15254 15158"/>
                              <a:gd name="T7" fmla="*/ 15254 h 242"/>
                              <a:gd name="T8" fmla="+- 0 10469 10402"/>
                              <a:gd name="T9" fmla="*/ T8 w 133"/>
                              <a:gd name="T10" fmla="+- 0 15272 15158"/>
                              <a:gd name="T11" fmla="*/ 15272 h 242"/>
                              <a:gd name="T12" fmla="+- 0 10474 10402"/>
                              <a:gd name="T13" fmla="*/ T12 w 133"/>
                              <a:gd name="T14" fmla="+- 0 15291 15158"/>
                              <a:gd name="T15" fmla="*/ 15291 h 242"/>
                              <a:gd name="T16" fmla="+- 0 10478 10402"/>
                              <a:gd name="T17" fmla="*/ T16 w 133"/>
                              <a:gd name="T18" fmla="+- 0 15311 15158"/>
                              <a:gd name="T19" fmla="*/ 15311 h 242"/>
                              <a:gd name="T20" fmla="+- 0 10481 10402"/>
                              <a:gd name="T21" fmla="*/ T20 w 133"/>
                              <a:gd name="T22" fmla="+- 0 15331 15158"/>
                              <a:gd name="T23" fmla="*/ 15331 h 242"/>
                              <a:gd name="T24" fmla="+- 0 10481 10402"/>
                              <a:gd name="T25" fmla="*/ T24 w 133"/>
                              <a:gd name="T26" fmla="+- 0 15352 15158"/>
                              <a:gd name="T27" fmla="*/ 15352 h 242"/>
                              <a:gd name="T28" fmla="+- 0 10481 10402"/>
                              <a:gd name="T29" fmla="*/ T28 w 133"/>
                              <a:gd name="T30" fmla="+- 0 15400 15158"/>
                              <a:gd name="T31" fmla="*/ 15400 h 242"/>
                              <a:gd name="T32" fmla="+- 0 10535 10402"/>
                              <a:gd name="T33" fmla="*/ T32 w 133"/>
                              <a:gd name="T34" fmla="+- 0 15400 15158"/>
                              <a:gd name="T35" fmla="*/ 15400 h 242"/>
                              <a:gd name="T36" fmla="+- 0 10535 10402"/>
                              <a:gd name="T37" fmla="*/ T36 w 133"/>
                              <a:gd name="T38" fmla="+- 0 15254 15158"/>
                              <a:gd name="T39" fmla="*/ 1525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96"/>
                                </a:moveTo>
                                <a:lnTo>
                                  <a:pt x="60" y="96"/>
                                </a:lnTo>
                                <a:lnTo>
                                  <a:pt x="67" y="114"/>
                                </a:lnTo>
                                <a:lnTo>
                                  <a:pt x="72" y="133"/>
                                </a:lnTo>
                                <a:lnTo>
                                  <a:pt x="76" y="153"/>
                                </a:lnTo>
                                <a:lnTo>
                                  <a:pt x="79" y="173"/>
                                </a:lnTo>
                                <a:lnTo>
                                  <a:pt x="79" y="194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158 15158"/>
                              <a:gd name="T3" fmla="*/ 15158 h 242"/>
                              <a:gd name="T4" fmla="+- 0 10481 10402"/>
                              <a:gd name="T5" fmla="*/ T4 w 133"/>
                              <a:gd name="T6" fmla="+- 0 15158 15158"/>
                              <a:gd name="T7" fmla="*/ 15158 h 242"/>
                              <a:gd name="T8" fmla="+- 0 10477 10402"/>
                              <a:gd name="T9" fmla="*/ T8 w 133"/>
                              <a:gd name="T10" fmla="+- 0 15210 15158"/>
                              <a:gd name="T11" fmla="*/ 15210 h 242"/>
                              <a:gd name="T12" fmla="+- 0 10535 10402"/>
                              <a:gd name="T13" fmla="*/ T12 w 133"/>
                              <a:gd name="T14" fmla="+- 0 15210 15158"/>
                              <a:gd name="T15" fmla="*/ 15210 h 242"/>
                              <a:gd name="T16" fmla="+- 0 10535 10402"/>
                              <a:gd name="T17" fmla="*/ T16 w 133"/>
                              <a:gd name="T18" fmla="+- 0 15158 15158"/>
                              <a:gd name="T19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0"/>
                                </a:moveTo>
                                <a:lnTo>
                                  <a:pt x="79" y="0"/>
                                </a:lnTo>
                                <a:lnTo>
                                  <a:pt x="75" y="52"/>
                                </a:lnTo>
                                <a:lnTo>
                                  <a:pt x="133" y="52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" name="Group 4"/>
                      <wpg:cNvGrpSpPr>
                        <a:grpSpLocks/>
                      </wpg:cNvGrpSpPr>
                      <wpg:grpSpPr bwMode="auto">
                        <a:xfrm>
                          <a:off x="10552" y="15158"/>
                          <a:ext cx="133" cy="242"/>
                          <a:chOff x="10552" y="15158"/>
                          <a:chExt cx="133" cy="242"/>
                        </a:xfrm>
                      </wpg:grpSpPr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94 10552"/>
                              <a:gd name="T1" fmla="*/ T0 w 133"/>
                              <a:gd name="T2" fmla="+- 0 15158 15158"/>
                              <a:gd name="T3" fmla="*/ 15158 h 242"/>
                              <a:gd name="T4" fmla="+- 0 10566 10552"/>
                              <a:gd name="T5" fmla="*/ T4 w 133"/>
                              <a:gd name="T6" fmla="+- 0 15224 15158"/>
                              <a:gd name="T7" fmla="*/ 15224 h 242"/>
                              <a:gd name="T8" fmla="+- 0 10555 10552"/>
                              <a:gd name="T9" fmla="*/ T8 w 133"/>
                              <a:gd name="T10" fmla="+- 0 15284 15158"/>
                              <a:gd name="T11" fmla="*/ 15284 h 242"/>
                              <a:gd name="T12" fmla="+- 0 10552 10552"/>
                              <a:gd name="T13" fmla="*/ T12 w 133"/>
                              <a:gd name="T14" fmla="+- 0 15352 15158"/>
                              <a:gd name="T15" fmla="*/ 15352 h 242"/>
                              <a:gd name="T16" fmla="+- 0 10552 10552"/>
                              <a:gd name="T17" fmla="*/ T16 w 133"/>
                              <a:gd name="T18" fmla="+- 0 15400 15158"/>
                              <a:gd name="T19" fmla="*/ 15400 h 242"/>
                              <a:gd name="T20" fmla="+- 0 10605 10552"/>
                              <a:gd name="T21" fmla="*/ T20 w 133"/>
                              <a:gd name="T22" fmla="+- 0 15400 15158"/>
                              <a:gd name="T23" fmla="*/ 15400 h 242"/>
                              <a:gd name="T24" fmla="+- 0 10605 10552"/>
                              <a:gd name="T25" fmla="*/ T24 w 133"/>
                              <a:gd name="T26" fmla="+- 0 15360 15158"/>
                              <a:gd name="T27" fmla="*/ 15360 h 242"/>
                              <a:gd name="T28" fmla="+- 0 10685 10552"/>
                              <a:gd name="T29" fmla="*/ T28 w 133"/>
                              <a:gd name="T30" fmla="+- 0 15360 15158"/>
                              <a:gd name="T31" fmla="*/ 15360 h 242"/>
                              <a:gd name="T32" fmla="+- 0 10685 10552"/>
                              <a:gd name="T33" fmla="*/ T32 w 133"/>
                              <a:gd name="T34" fmla="+- 0 15352 15158"/>
                              <a:gd name="T35" fmla="*/ 15352 h 242"/>
                              <a:gd name="T36" fmla="+- 0 10684 10552"/>
                              <a:gd name="T37" fmla="*/ T36 w 133"/>
                              <a:gd name="T38" fmla="+- 0 15328 15158"/>
                              <a:gd name="T39" fmla="*/ 15328 h 242"/>
                              <a:gd name="T40" fmla="+- 0 10684 10552"/>
                              <a:gd name="T41" fmla="*/ T40 w 133"/>
                              <a:gd name="T42" fmla="+- 0 15315 15158"/>
                              <a:gd name="T43" fmla="*/ 15315 h 242"/>
                              <a:gd name="T44" fmla="+- 0 10605 10552"/>
                              <a:gd name="T45" fmla="*/ T44 w 133"/>
                              <a:gd name="T46" fmla="+- 0 15315 15158"/>
                              <a:gd name="T47" fmla="*/ 15315 h 242"/>
                              <a:gd name="T48" fmla="+- 0 10606 10552"/>
                              <a:gd name="T49" fmla="*/ T48 w 133"/>
                              <a:gd name="T50" fmla="+- 0 15290 15158"/>
                              <a:gd name="T51" fmla="*/ 15290 h 242"/>
                              <a:gd name="T52" fmla="+- 0 10607 10552"/>
                              <a:gd name="T53" fmla="*/ T52 w 133"/>
                              <a:gd name="T54" fmla="+- 0 15267 15158"/>
                              <a:gd name="T55" fmla="*/ 15267 h 242"/>
                              <a:gd name="T56" fmla="+- 0 10610 10552"/>
                              <a:gd name="T57" fmla="*/ T56 w 133"/>
                              <a:gd name="T58" fmla="+- 0 15247 15158"/>
                              <a:gd name="T59" fmla="*/ 15247 h 242"/>
                              <a:gd name="T60" fmla="+- 0 10613 10552"/>
                              <a:gd name="T61" fmla="*/ T60 w 133"/>
                              <a:gd name="T62" fmla="+- 0 15229 15158"/>
                              <a:gd name="T63" fmla="*/ 15229 h 242"/>
                              <a:gd name="T64" fmla="+- 0 10616 10552"/>
                              <a:gd name="T65" fmla="*/ T64 w 133"/>
                              <a:gd name="T66" fmla="+- 0 15213 15158"/>
                              <a:gd name="T67" fmla="*/ 15213 h 242"/>
                              <a:gd name="T68" fmla="+- 0 10668 10552"/>
                              <a:gd name="T69" fmla="*/ T68 w 133"/>
                              <a:gd name="T70" fmla="+- 0 15213 15158"/>
                              <a:gd name="T71" fmla="*/ 15213 h 242"/>
                              <a:gd name="T72" fmla="+- 0 10665 10552"/>
                              <a:gd name="T73" fmla="*/ T72 w 133"/>
                              <a:gd name="T74" fmla="+- 0 15205 15158"/>
                              <a:gd name="T75" fmla="*/ 15205 h 242"/>
                              <a:gd name="T76" fmla="+- 0 10658 10552"/>
                              <a:gd name="T77" fmla="*/ T76 w 133"/>
                              <a:gd name="T78" fmla="+- 0 15188 15158"/>
                              <a:gd name="T79" fmla="*/ 15188 h 242"/>
                              <a:gd name="T80" fmla="+- 0 10651 10552"/>
                              <a:gd name="T81" fmla="*/ T80 w 133"/>
                              <a:gd name="T82" fmla="+- 0 15172 15158"/>
                              <a:gd name="T83" fmla="*/ 15172 h 242"/>
                              <a:gd name="T84" fmla="+- 0 10594 10552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4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3" y="202"/>
                                </a:lnTo>
                                <a:lnTo>
                                  <a:pt x="133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2" y="157"/>
                                </a:lnTo>
                                <a:lnTo>
                                  <a:pt x="53" y="157"/>
                                </a:lnTo>
                                <a:lnTo>
                                  <a:pt x="54" y="132"/>
                                </a:lnTo>
                                <a:lnTo>
                                  <a:pt x="55" y="109"/>
                                </a:lnTo>
                                <a:lnTo>
                                  <a:pt x="58" y="89"/>
                                </a:lnTo>
                                <a:lnTo>
                                  <a:pt x="61" y="71"/>
                                </a:lnTo>
                                <a:lnTo>
                                  <a:pt x="64" y="55"/>
                                </a:lnTo>
                                <a:lnTo>
                                  <a:pt x="116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9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85 10552"/>
                              <a:gd name="T1" fmla="*/ T0 w 133"/>
                              <a:gd name="T2" fmla="+- 0 15360 15158"/>
                              <a:gd name="T3" fmla="*/ 15360 h 242"/>
                              <a:gd name="T4" fmla="+- 0 10631 10552"/>
                              <a:gd name="T5" fmla="*/ T4 w 133"/>
                              <a:gd name="T6" fmla="+- 0 15360 15158"/>
                              <a:gd name="T7" fmla="*/ 15360 h 242"/>
                              <a:gd name="T8" fmla="+- 0 10631 10552"/>
                              <a:gd name="T9" fmla="*/ T8 w 133"/>
                              <a:gd name="T10" fmla="+- 0 15400 15158"/>
                              <a:gd name="T11" fmla="*/ 15400 h 242"/>
                              <a:gd name="T12" fmla="+- 0 10685 10552"/>
                              <a:gd name="T13" fmla="*/ T12 w 133"/>
                              <a:gd name="T14" fmla="+- 0 15400 15158"/>
                              <a:gd name="T15" fmla="*/ 15400 h 242"/>
                              <a:gd name="T16" fmla="+- 0 10685 10552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5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68 10552"/>
                              <a:gd name="T1" fmla="*/ T0 w 133"/>
                              <a:gd name="T2" fmla="+- 0 15213 15158"/>
                              <a:gd name="T3" fmla="*/ 15213 h 242"/>
                              <a:gd name="T4" fmla="+- 0 10616 10552"/>
                              <a:gd name="T5" fmla="*/ T4 w 133"/>
                              <a:gd name="T6" fmla="+- 0 15213 15158"/>
                              <a:gd name="T7" fmla="*/ 15213 h 242"/>
                              <a:gd name="T8" fmla="+- 0 10621 10552"/>
                              <a:gd name="T9" fmla="*/ T8 w 133"/>
                              <a:gd name="T10" fmla="+- 0 15226 15158"/>
                              <a:gd name="T11" fmla="*/ 15226 h 242"/>
                              <a:gd name="T12" fmla="+- 0 10625 10552"/>
                              <a:gd name="T13" fmla="*/ T12 w 133"/>
                              <a:gd name="T14" fmla="+- 0 15243 15158"/>
                              <a:gd name="T15" fmla="*/ 15243 h 242"/>
                              <a:gd name="T16" fmla="+- 0 10628 10552"/>
                              <a:gd name="T17" fmla="*/ T16 w 133"/>
                              <a:gd name="T18" fmla="+- 0 15263 15158"/>
                              <a:gd name="T19" fmla="*/ 15263 h 242"/>
                              <a:gd name="T20" fmla="+- 0 10630 10552"/>
                              <a:gd name="T21" fmla="*/ T20 w 133"/>
                              <a:gd name="T22" fmla="+- 0 15285 15158"/>
                              <a:gd name="T23" fmla="*/ 15285 h 242"/>
                              <a:gd name="T24" fmla="+- 0 10631 10552"/>
                              <a:gd name="T25" fmla="*/ T24 w 133"/>
                              <a:gd name="T26" fmla="+- 0 15311 15158"/>
                              <a:gd name="T27" fmla="*/ 15311 h 242"/>
                              <a:gd name="T28" fmla="+- 0 10605 10552"/>
                              <a:gd name="T29" fmla="*/ T28 w 133"/>
                              <a:gd name="T30" fmla="+- 0 15315 15158"/>
                              <a:gd name="T31" fmla="*/ 15315 h 242"/>
                              <a:gd name="T32" fmla="+- 0 10684 10552"/>
                              <a:gd name="T33" fmla="*/ T32 w 133"/>
                              <a:gd name="T34" fmla="+- 0 15315 15158"/>
                              <a:gd name="T35" fmla="*/ 15315 h 242"/>
                              <a:gd name="T36" fmla="+- 0 10675 10552"/>
                              <a:gd name="T37" fmla="*/ T36 w 133"/>
                              <a:gd name="T38" fmla="+- 0 15242 15158"/>
                              <a:gd name="T39" fmla="*/ 15242 h 242"/>
                              <a:gd name="T40" fmla="+- 0 10671 10552"/>
                              <a:gd name="T41" fmla="*/ T40 w 133"/>
                              <a:gd name="T42" fmla="+- 0 15223 15158"/>
                              <a:gd name="T43" fmla="*/ 15223 h 242"/>
                              <a:gd name="T44" fmla="+- 0 10668 10552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6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2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9" y="65"/>
                                </a:lnTo>
                                <a:lnTo>
                                  <a:pt x="116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AD5194" id="Group 3" o:spid="_x0000_s1026" style="position:absolute;margin-left:519.6pt;margin-top:757.4pt;width:15.15pt;height:13.1pt;z-index:-251659264;mso-position-horizontal-relative:page;mso-position-vertical-relative:page" coordorigin="10392,15148" coordsize="303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">
              <v:group id="Group 8" o:spid="_x0000_s1027" style="position:absolute;left:10402;top:15158;width:133;height:242" coordorigin="10402,15158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 id="Freeform 11" o:spid="_x0000_s1028" style="position:absolute;left:1040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" path="m49,l,,,242r53,l60,96r73,l133,52r-58,l66,32,58,15,49,xe" fillcolor="#221d1f" stroked="f">
                  <v:path arrowok="t" o:connecttype="custom" o:connectlocs="49,15158;0,15158;0,15400;53,15400;60,15254;133,15254;133,15210;75,15210;66,15190;58,15173;49,15158" o:connectangles="0,0,0,0,0,0,0,0,0,0,0"/>
                </v:shape>
                <v:shape id="Freeform 10" o:spid="_x0000_s1029" style="position:absolute;left:1040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" path="m133,96r-73,l67,114r5,19l76,153r3,20l79,194r,48l133,242r,-146xe" fillcolor="#221d1f" stroked="f">
                  <v:path arrowok="t" o:connecttype="custom" o:connectlocs="133,15254;60,15254;67,15272;72,15291;76,15311;79,15331;79,15352;79,15400;133,15400;133,15254" o:connectangles="0,0,0,0,0,0,0,0,0,0"/>
                </v:shape>
                <v:shape id="Freeform 9" o:spid="_x0000_s1030" style="position:absolute;left:1040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" path="m133,l79,,75,52r58,l133,xe" fillcolor="#221d1f" stroked="f">
                  <v:path arrowok="t" o:connecttype="custom" o:connectlocs="133,15158;79,15158;75,15210;133,15210;133,15158" o:connectangles="0,0,0,0,0"/>
                </v:shape>
              </v:group>
              <v:group id="Group 4" o:spid="_x0000_s1031" style="position:absolute;left:10552;top:15158;width:133;height:242" coordorigin="10552,15158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Freeform 7" o:spid="_x0000_s1032" style="position:absolute;left:1055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" path="m42,l14,66,3,126,,194r,48l53,242r,-40l133,202r,-8l132,170r,-13l53,157r1,-25l55,109,58,89,61,71,64,55r52,l113,47,106,30,99,14,42,xe" fillcolor="#221d1f" stroked="f">
    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    </v:shape>
                <v:shape id="Freeform 6" o:spid="_x0000_s1033" style="position:absolute;left:1055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" path="m133,202r-54,l79,242r54,l133,202xe" fillcolor="#221d1f" stroked="f">
                  <v:path arrowok="t" o:connecttype="custom" o:connectlocs="133,15360;79,15360;79,15400;133,15400;133,15360" o:connectangles="0,0,0,0,0"/>
                </v:shape>
                <v:shape id="Freeform 5" o:spid="_x0000_s1034" style="position:absolute;left:1055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" path="m116,55r-52,l69,68r4,17l76,105r2,22l79,153r-26,4l132,157,123,84,119,65,116,55xe" fillcolor="#221d1f" stroked="f">
                  <v:path arrowok="t" o:connecttype="custom" o:connectlocs="116,15213;64,15213;69,15226;73,15243;76,15263;78,15285;79,15311;53,15315;132,15315;123,15242;119,15223;116,15213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7216775</wp:posOffset>
              </wp:positionH>
              <wp:positionV relativeFrom="page">
                <wp:posOffset>9620885</wp:posOffset>
              </wp:positionV>
              <wp:extent cx="248285" cy="203200"/>
              <wp:effectExtent l="0" t="0" r="18415" b="635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3697" w:rsidRDefault="00563697" w:rsidP="00563697">
                          <w:pPr>
                            <w:spacing w:line="314" w:lineRule="exact"/>
                            <w:ind w:left="40"/>
                            <w:rPr>
                              <w:rFonts w:ascii="Myriad Pro" w:eastAsia="Myriad Pro" w:hAnsi="Myriad Pro" w:cs="Myriad Pro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yriad Pro"/>
                              <w:b/>
                              <w:color w:val="231F20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32AAF">
                            <w:rPr>
                              <w:rFonts w:ascii="Myriad Pro"/>
                              <w:b/>
                              <w:noProof/>
                              <w:color w:val="231F20"/>
                              <w:sz w:val="2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68.25pt;margin-top:757.55pt;width:19.55pt;height:1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xQCqwIAAKg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" filled="f" stroked="f">
              <v:textbox inset="0,0,0,0">
                <w:txbxContent>
                  <w:p w:rsidR="00563697" w:rsidRDefault="00563697" w:rsidP="00563697">
                    <w:pPr>
                      <w:spacing w:line="314" w:lineRule="exact"/>
                      <w:ind w:left="40"/>
                      <w:rPr>
                        <w:rFonts w:ascii="Myriad Pro" w:eastAsia="Myriad Pro" w:hAnsi="Myriad Pro" w:cs="Myriad Pro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Myriad Pro"/>
                        <w:b/>
                        <w:color w:val="231F20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32AAF">
                      <w:rPr>
                        <w:rFonts w:ascii="Myriad Pro"/>
                        <w:b/>
                        <w:noProof/>
                        <w:color w:val="231F20"/>
                        <w:sz w:val="2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435610</wp:posOffset>
              </wp:positionH>
              <wp:positionV relativeFrom="page">
                <wp:posOffset>9714230</wp:posOffset>
              </wp:positionV>
              <wp:extent cx="2082800" cy="114300"/>
              <wp:effectExtent l="0" t="0" r="1270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3697" w:rsidRDefault="00563697" w:rsidP="00563697">
                          <w:pPr>
                            <w:spacing w:line="166" w:lineRule="exact"/>
                            <w:ind w:left="20"/>
                            <w:rPr>
                              <w:rFonts w:ascii="Century Gothic" w:eastAsia="Century Gothic" w:hAnsi="Century Gothic" w:cs="Century Gothic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©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2014,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Carolina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Biological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Supply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4"/>
                              <w:sz w:val="14"/>
                            </w:rPr>
                            <w:t>Company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34.3pt;margin-top:764.9pt;width:164pt;height: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" filled="f" stroked="f">
              <v:textbox inset="0,0,0,0">
                <w:txbxContent>
                  <w:p w:rsidR="00563697" w:rsidRDefault="00563697" w:rsidP="00563697">
                    <w:pPr>
                      <w:spacing w:line="166" w:lineRule="exact"/>
                      <w:ind w:left="20"/>
                      <w:rPr>
                        <w:rFonts w:ascii="Century Gothic" w:eastAsia="Century Gothic" w:hAnsi="Century Gothic" w:cs="Century Gothic"/>
                        <w:sz w:val="14"/>
                        <w:szCs w:val="14"/>
                      </w:rPr>
                    </w:pPr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©</w:t>
                    </w:r>
                    <w:proofErr w:type="gramStart"/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2014,</w:t>
                    </w:r>
                    <w:r>
                      <w:rPr>
                        <w:rFonts w:ascii="Century Gothic" w:hAnsi="Century Gothic"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Carolina</w:t>
                    </w:r>
                    <w:proofErr w:type="gramEnd"/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Biological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Supply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4"/>
                        <w:sz w:val="14"/>
                      </w:rPr>
                      <w:t>Company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563697" w:rsidRPr="00AD7517" w:rsidRDefault="00563697" w:rsidP="00563697">
    <w:pPr>
      <w:pStyle w:val="Footer"/>
    </w:pPr>
  </w:p>
  <w:p w:rsidR="00A8394F" w:rsidRPr="00563697" w:rsidRDefault="00A8394F" w:rsidP="005636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435" w:rsidRDefault="008C64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45A3" w:rsidRDefault="00A345A3" w:rsidP="00D52098">
      <w:r>
        <w:separator/>
      </w:r>
    </w:p>
  </w:footnote>
  <w:footnote w:type="continuationSeparator" w:id="0">
    <w:p w:rsidR="00A345A3" w:rsidRDefault="00A345A3" w:rsidP="00D52098">
      <w:r>
        <w:continuationSeparator/>
      </w:r>
    </w:p>
  </w:footnote>
  <w:footnote w:type="continuationNotice" w:id="1">
    <w:p w:rsidR="00A345A3" w:rsidRDefault="00A345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435" w:rsidRDefault="008C64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435" w:rsidRPr="008C6435" w:rsidRDefault="008C6435" w:rsidP="008C6435">
    <w:pPr>
      <w:jc w:val="center"/>
      <w:outlineLvl w:val="0"/>
      <w:rPr>
        <w:rFonts w:ascii="Century Gothic" w:hAnsi="Century Gothic"/>
        <w:b/>
        <w:color w:val="000000"/>
        <w:sz w:val="28"/>
        <w:szCs w:val="28"/>
      </w:rPr>
    </w:pPr>
    <w:r w:rsidRPr="008C6435">
      <w:rPr>
        <w:rFonts w:ascii="Century Gothic" w:hAnsi="Century Gothic"/>
        <w:b/>
        <w:color w:val="000000"/>
        <w:sz w:val="28"/>
        <w:szCs w:val="28"/>
      </w:rPr>
      <w:t>Investigating Chemical Reactions</w:t>
    </w:r>
  </w:p>
  <w:p w:rsidR="004B3FCC" w:rsidRPr="008C6435" w:rsidRDefault="004B3FCC">
    <w:pPr>
      <w:pStyle w:val="Head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435" w:rsidRDefault="008C64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F07ED8"/>
    <w:multiLevelType w:val="hybridMultilevel"/>
    <w:tmpl w:val="FCD4EF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4470C3"/>
    <w:multiLevelType w:val="hybridMultilevel"/>
    <w:tmpl w:val="720CCFD2"/>
    <w:lvl w:ilvl="0" w:tplc="A58A44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F5446"/>
    <w:multiLevelType w:val="hybridMultilevel"/>
    <w:tmpl w:val="DC02D9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94440"/>
    <w:multiLevelType w:val="multilevel"/>
    <w:tmpl w:val="9940C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614EE0"/>
    <w:multiLevelType w:val="hybridMultilevel"/>
    <w:tmpl w:val="564C11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BCB0998"/>
    <w:multiLevelType w:val="hybridMultilevel"/>
    <w:tmpl w:val="2EE43A06"/>
    <w:lvl w:ilvl="0" w:tplc="9948DD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1C4806"/>
    <w:multiLevelType w:val="hybridMultilevel"/>
    <w:tmpl w:val="D974BDA0"/>
    <w:lvl w:ilvl="0" w:tplc="EEBA17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293A64"/>
    <w:multiLevelType w:val="multilevel"/>
    <w:tmpl w:val="D2C0B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C471F7B"/>
    <w:multiLevelType w:val="hybridMultilevel"/>
    <w:tmpl w:val="CC4293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5C4018"/>
    <w:multiLevelType w:val="hybridMultilevel"/>
    <w:tmpl w:val="D0E44232"/>
    <w:lvl w:ilvl="0" w:tplc="9DE042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10FC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BE9B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BECF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B203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E434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0237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16C9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7C3D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E0F15E5"/>
    <w:multiLevelType w:val="hybridMultilevel"/>
    <w:tmpl w:val="E6B2DD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E2F5D7A"/>
    <w:multiLevelType w:val="multilevel"/>
    <w:tmpl w:val="D4D47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5A79F7"/>
    <w:multiLevelType w:val="hybridMultilevel"/>
    <w:tmpl w:val="DD5CB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D2513D"/>
    <w:multiLevelType w:val="hybridMultilevel"/>
    <w:tmpl w:val="FB269F9C"/>
    <w:lvl w:ilvl="0" w:tplc="AEA45554">
      <w:start w:val="2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154245C8"/>
    <w:multiLevelType w:val="hybridMultilevel"/>
    <w:tmpl w:val="E7E8313E"/>
    <w:lvl w:ilvl="0" w:tplc="E9FC03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466FE30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28049B"/>
    <w:multiLevelType w:val="multilevel"/>
    <w:tmpl w:val="CF2E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AE85C36"/>
    <w:multiLevelType w:val="hybridMultilevel"/>
    <w:tmpl w:val="915AC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041785"/>
    <w:multiLevelType w:val="hybridMultilevel"/>
    <w:tmpl w:val="55CCCA98"/>
    <w:lvl w:ilvl="0" w:tplc="8A0216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80D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EA86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F0DB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06C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8C07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3E7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4CFC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EC2A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BAC4B3C"/>
    <w:multiLevelType w:val="hybridMultilevel"/>
    <w:tmpl w:val="E092047A"/>
    <w:lvl w:ilvl="0" w:tplc="F998CF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C84083"/>
    <w:multiLevelType w:val="hybridMultilevel"/>
    <w:tmpl w:val="F9165A2C"/>
    <w:lvl w:ilvl="0" w:tplc="B3844B6C">
      <w:start w:val="2"/>
      <w:numFmt w:val="lowerLetter"/>
      <w:lvlText w:val="%1."/>
      <w:lvlJc w:val="left"/>
      <w:pPr>
        <w:ind w:left="108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F2C0656"/>
    <w:multiLevelType w:val="hybridMultilevel"/>
    <w:tmpl w:val="3556866A"/>
    <w:lvl w:ilvl="0" w:tplc="16A035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3619A9"/>
    <w:multiLevelType w:val="hybridMultilevel"/>
    <w:tmpl w:val="3DDC9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2C734B"/>
    <w:multiLevelType w:val="hybridMultilevel"/>
    <w:tmpl w:val="5D108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0E7C99"/>
    <w:multiLevelType w:val="hybridMultilevel"/>
    <w:tmpl w:val="B21C48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231361"/>
    <w:multiLevelType w:val="hybridMultilevel"/>
    <w:tmpl w:val="3F7E5912"/>
    <w:lvl w:ilvl="0" w:tplc="133AEA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AEC9C6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3818EA"/>
    <w:multiLevelType w:val="hybridMultilevel"/>
    <w:tmpl w:val="52062EC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C366AC"/>
    <w:multiLevelType w:val="hybridMultilevel"/>
    <w:tmpl w:val="4342AFE6"/>
    <w:lvl w:ilvl="0" w:tplc="19D6A5C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AF11424"/>
    <w:multiLevelType w:val="hybridMultilevel"/>
    <w:tmpl w:val="9A866E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D9C6C56"/>
    <w:multiLevelType w:val="hybridMultilevel"/>
    <w:tmpl w:val="C804D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2D34DD"/>
    <w:multiLevelType w:val="hybridMultilevel"/>
    <w:tmpl w:val="F7B0B6C0"/>
    <w:lvl w:ilvl="0" w:tplc="E3BA1A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7852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9A0C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B892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8A79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624D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8C8D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3227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D498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F0A4F51"/>
    <w:multiLevelType w:val="hybridMultilevel"/>
    <w:tmpl w:val="D1E6E8FE"/>
    <w:lvl w:ilvl="0" w:tplc="566CC4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B253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AC1E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92A3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8EE9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603B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B247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AA8A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B6E7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1FA08A9"/>
    <w:multiLevelType w:val="hybridMultilevel"/>
    <w:tmpl w:val="FB44FEF0"/>
    <w:lvl w:ilvl="0" w:tplc="C680D1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9847DB8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6D9665A"/>
    <w:multiLevelType w:val="hybridMultilevel"/>
    <w:tmpl w:val="CFC42964"/>
    <w:lvl w:ilvl="0" w:tplc="1860760A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3A28481C"/>
    <w:multiLevelType w:val="multilevel"/>
    <w:tmpl w:val="E65A8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AA87B16"/>
    <w:multiLevelType w:val="hybridMultilevel"/>
    <w:tmpl w:val="80443752"/>
    <w:lvl w:ilvl="0" w:tplc="19D6A5C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D82131"/>
    <w:multiLevelType w:val="hybridMultilevel"/>
    <w:tmpl w:val="10CA5CBC"/>
    <w:lvl w:ilvl="0" w:tplc="E8D4CC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3A8D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5499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4046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BA04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7EC0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6A48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9610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6E67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BBA5A87"/>
    <w:multiLevelType w:val="multilevel"/>
    <w:tmpl w:val="BD5C2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378729F"/>
    <w:multiLevelType w:val="hybridMultilevel"/>
    <w:tmpl w:val="520C1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6F4081"/>
    <w:multiLevelType w:val="hybridMultilevel"/>
    <w:tmpl w:val="A7E47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66D49C4"/>
    <w:multiLevelType w:val="hybridMultilevel"/>
    <w:tmpl w:val="3CEA2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6DE3F89"/>
    <w:multiLevelType w:val="hybridMultilevel"/>
    <w:tmpl w:val="142641F8"/>
    <w:lvl w:ilvl="0" w:tplc="DED2AE3E">
      <w:start w:val="2"/>
      <w:numFmt w:val="upperLetter"/>
      <w:lvlText w:val="%1.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2C2E70AA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894A429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5C4AE4FC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35F2E7F6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9ACEE1A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EDBE2D3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5986D53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39664ACA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3" w15:restartNumberingAfterBreak="0">
    <w:nsid w:val="60A902F6"/>
    <w:multiLevelType w:val="hybridMultilevel"/>
    <w:tmpl w:val="76ACFFFA"/>
    <w:lvl w:ilvl="0" w:tplc="2040BE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3E91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D084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94F1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EABF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AE78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C0A7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0FC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3CE8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6DB28E7"/>
    <w:multiLevelType w:val="multilevel"/>
    <w:tmpl w:val="AB882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7113D57"/>
    <w:multiLevelType w:val="hybridMultilevel"/>
    <w:tmpl w:val="E7507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7A568B0"/>
    <w:multiLevelType w:val="hybridMultilevel"/>
    <w:tmpl w:val="C94C0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C237C5"/>
    <w:multiLevelType w:val="hybridMultilevel"/>
    <w:tmpl w:val="1D4C602A"/>
    <w:lvl w:ilvl="0" w:tplc="89D4FB7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175379"/>
    <w:multiLevelType w:val="hybridMultilevel"/>
    <w:tmpl w:val="1472E0AC"/>
    <w:lvl w:ilvl="0" w:tplc="ED7A05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AFB5D5A"/>
    <w:multiLevelType w:val="hybridMultilevel"/>
    <w:tmpl w:val="37345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5E75AF"/>
    <w:multiLevelType w:val="hybridMultilevel"/>
    <w:tmpl w:val="D974BDA0"/>
    <w:lvl w:ilvl="0" w:tplc="EEBA17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1444E5"/>
    <w:multiLevelType w:val="hybridMultilevel"/>
    <w:tmpl w:val="C4E4008A"/>
    <w:lvl w:ilvl="0" w:tplc="14FA2F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D0D0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5CCC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94BC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5E8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24B7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700A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4CD6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46ED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EB866E3"/>
    <w:multiLevelType w:val="hybridMultilevel"/>
    <w:tmpl w:val="D2B89ABE"/>
    <w:lvl w:ilvl="0" w:tplc="B54A68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3E52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CEF5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7C0B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D4BA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1432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043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62E5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1E20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13E3089"/>
    <w:multiLevelType w:val="multilevel"/>
    <w:tmpl w:val="EAD81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1661F67"/>
    <w:multiLevelType w:val="hybridMultilevel"/>
    <w:tmpl w:val="A1C8213C"/>
    <w:lvl w:ilvl="0" w:tplc="41C45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2630214"/>
    <w:multiLevelType w:val="hybridMultilevel"/>
    <w:tmpl w:val="EA8241A6"/>
    <w:lvl w:ilvl="0" w:tplc="EEBA17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4052331"/>
    <w:multiLevelType w:val="multilevel"/>
    <w:tmpl w:val="7304B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B6649B4"/>
    <w:multiLevelType w:val="hybridMultilevel"/>
    <w:tmpl w:val="D1B6F05A"/>
    <w:lvl w:ilvl="0" w:tplc="43AEE4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B8449BC"/>
    <w:multiLevelType w:val="hybridMultilevel"/>
    <w:tmpl w:val="F83A7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BF66395"/>
    <w:multiLevelType w:val="multilevel"/>
    <w:tmpl w:val="50E4D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51"/>
  </w:num>
  <w:num w:numId="3">
    <w:abstractNumId w:val="11"/>
  </w:num>
  <w:num w:numId="4">
    <w:abstractNumId w:val="37"/>
  </w:num>
  <w:num w:numId="5">
    <w:abstractNumId w:val="31"/>
  </w:num>
  <w:num w:numId="6">
    <w:abstractNumId w:val="32"/>
  </w:num>
  <w:num w:numId="7">
    <w:abstractNumId w:val="52"/>
  </w:num>
  <w:num w:numId="8">
    <w:abstractNumId w:val="43"/>
  </w:num>
  <w:num w:numId="9">
    <w:abstractNumId w:val="19"/>
  </w:num>
  <w:num w:numId="10">
    <w:abstractNumId w:val="0"/>
  </w:num>
  <w:num w:numId="11">
    <w:abstractNumId w:val="35"/>
  </w:num>
  <w:num w:numId="12">
    <w:abstractNumId w:val="9"/>
  </w:num>
  <w:num w:numId="13">
    <w:abstractNumId w:val="59"/>
  </w:num>
  <w:num w:numId="14">
    <w:abstractNumId w:val="5"/>
  </w:num>
  <w:num w:numId="15">
    <w:abstractNumId w:val="53"/>
  </w:num>
  <w:num w:numId="16">
    <w:abstractNumId w:val="56"/>
  </w:num>
  <w:num w:numId="17">
    <w:abstractNumId w:val="38"/>
  </w:num>
  <w:num w:numId="18">
    <w:abstractNumId w:val="17"/>
  </w:num>
  <w:num w:numId="19">
    <w:abstractNumId w:val="44"/>
  </w:num>
  <w:num w:numId="20">
    <w:abstractNumId w:val="13"/>
  </w:num>
  <w:num w:numId="21">
    <w:abstractNumId w:val="1"/>
  </w:num>
  <w:num w:numId="22">
    <w:abstractNumId w:val="12"/>
  </w:num>
  <w:num w:numId="23">
    <w:abstractNumId w:val="39"/>
  </w:num>
  <w:num w:numId="24">
    <w:abstractNumId w:val="6"/>
  </w:num>
  <w:num w:numId="25">
    <w:abstractNumId w:val="18"/>
  </w:num>
  <w:num w:numId="26">
    <w:abstractNumId w:val="36"/>
  </w:num>
  <w:num w:numId="27">
    <w:abstractNumId w:val="41"/>
  </w:num>
  <w:num w:numId="28">
    <w:abstractNumId w:val="28"/>
  </w:num>
  <w:num w:numId="29">
    <w:abstractNumId w:val="30"/>
  </w:num>
  <w:num w:numId="30">
    <w:abstractNumId w:val="26"/>
  </w:num>
  <w:num w:numId="31">
    <w:abstractNumId w:val="40"/>
  </w:num>
  <w:num w:numId="32">
    <w:abstractNumId w:val="20"/>
  </w:num>
  <w:num w:numId="33">
    <w:abstractNumId w:val="48"/>
  </w:num>
  <w:num w:numId="34">
    <w:abstractNumId w:val="23"/>
  </w:num>
  <w:num w:numId="35">
    <w:abstractNumId w:val="16"/>
  </w:num>
  <w:num w:numId="36">
    <w:abstractNumId w:val="24"/>
  </w:num>
  <w:num w:numId="37">
    <w:abstractNumId w:val="3"/>
  </w:num>
  <w:num w:numId="38">
    <w:abstractNumId w:val="10"/>
  </w:num>
  <w:num w:numId="39">
    <w:abstractNumId w:val="33"/>
  </w:num>
  <w:num w:numId="40">
    <w:abstractNumId w:val="46"/>
  </w:num>
  <w:num w:numId="41">
    <w:abstractNumId w:val="22"/>
  </w:num>
  <w:num w:numId="42">
    <w:abstractNumId w:val="45"/>
  </w:num>
  <w:num w:numId="43">
    <w:abstractNumId w:val="54"/>
  </w:num>
  <w:num w:numId="44">
    <w:abstractNumId w:val="14"/>
  </w:num>
  <w:num w:numId="45">
    <w:abstractNumId w:val="7"/>
  </w:num>
  <w:num w:numId="46">
    <w:abstractNumId w:val="57"/>
  </w:num>
  <w:num w:numId="47">
    <w:abstractNumId w:val="27"/>
  </w:num>
  <w:num w:numId="48">
    <w:abstractNumId w:val="25"/>
  </w:num>
  <w:num w:numId="49">
    <w:abstractNumId w:val="4"/>
  </w:num>
  <w:num w:numId="50">
    <w:abstractNumId w:val="2"/>
  </w:num>
  <w:num w:numId="51">
    <w:abstractNumId w:val="47"/>
  </w:num>
  <w:num w:numId="52">
    <w:abstractNumId w:val="34"/>
  </w:num>
  <w:num w:numId="53">
    <w:abstractNumId w:val="15"/>
  </w:num>
  <w:num w:numId="54">
    <w:abstractNumId w:val="21"/>
  </w:num>
  <w:num w:numId="55">
    <w:abstractNumId w:val="29"/>
  </w:num>
  <w:num w:numId="56">
    <w:abstractNumId w:val="58"/>
  </w:num>
  <w:num w:numId="57">
    <w:abstractNumId w:val="55"/>
  </w:num>
  <w:num w:numId="58">
    <w:abstractNumId w:val="8"/>
  </w:num>
  <w:num w:numId="59">
    <w:abstractNumId w:val="50"/>
  </w:num>
  <w:num w:numId="60">
    <w:abstractNumId w:val="4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3D"/>
    <w:rsid w:val="000047A2"/>
    <w:rsid w:val="000047AE"/>
    <w:rsid w:val="00005C17"/>
    <w:rsid w:val="00024F54"/>
    <w:rsid w:val="00030E39"/>
    <w:rsid w:val="00033A39"/>
    <w:rsid w:val="00034E2C"/>
    <w:rsid w:val="00046702"/>
    <w:rsid w:val="00047731"/>
    <w:rsid w:val="0005405E"/>
    <w:rsid w:val="0006629A"/>
    <w:rsid w:val="00072B82"/>
    <w:rsid w:val="00073AC4"/>
    <w:rsid w:val="000905B8"/>
    <w:rsid w:val="000A3828"/>
    <w:rsid w:val="000E3FC5"/>
    <w:rsid w:val="000F7E13"/>
    <w:rsid w:val="00110D8D"/>
    <w:rsid w:val="0011692E"/>
    <w:rsid w:val="0012252C"/>
    <w:rsid w:val="001246D2"/>
    <w:rsid w:val="00124DEC"/>
    <w:rsid w:val="00146FF7"/>
    <w:rsid w:val="00147F1E"/>
    <w:rsid w:val="0016040C"/>
    <w:rsid w:val="00175BAB"/>
    <w:rsid w:val="0017664F"/>
    <w:rsid w:val="00181AA7"/>
    <w:rsid w:val="00187B36"/>
    <w:rsid w:val="001B0758"/>
    <w:rsid w:val="001B4C12"/>
    <w:rsid w:val="001B72D6"/>
    <w:rsid w:val="001C0F21"/>
    <w:rsid w:val="001C116B"/>
    <w:rsid w:val="001C5609"/>
    <w:rsid w:val="001C6CE1"/>
    <w:rsid w:val="001C7767"/>
    <w:rsid w:val="001D0192"/>
    <w:rsid w:val="001D54B3"/>
    <w:rsid w:val="001D7395"/>
    <w:rsid w:val="001E67A8"/>
    <w:rsid w:val="001F0A29"/>
    <w:rsid w:val="001F0E34"/>
    <w:rsid w:val="00205305"/>
    <w:rsid w:val="00220154"/>
    <w:rsid w:val="00224D55"/>
    <w:rsid w:val="00232A87"/>
    <w:rsid w:val="002474D2"/>
    <w:rsid w:val="00256A93"/>
    <w:rsid w:val="00270262"/>
    <w:rsid w:val="00274A01"/>
    <w:rsid w:val="00280250"/>
    <w:rsid w:val="00280573"/>
    <w:rsid w:val="00290304"/>
    <w:rsid w:val="00291E98"/>
    <w:rsid w:val="00293FB3"/>
    <w:rsid w:val="002B7F8F"/>
    <w:rsid w:val="002C6672"/>
    <w:rsid w:val="002E267E"/>
    <w:rsid w:val="002E2C0C"/>
    <w:rsid w:val="002F028E"/>
    <w:rsid w:val="002F0DFF"/>
    <w:rsid w:val="002F5192"/>
    <w:rsid w:val="002F7B07"/>
    <w:rsid w:val="00304F30"/>
    <w:rsid w:val="00312A9F"/>
    <w:rsid w:val="00313D7E"/>
    <w:rsid w:val="00314B53"/>
    <w:rsid w:val="00327E66"/>
    <w:rsid w:val="0033397C"/>
    <w:rsid w:val="00343E98"/>
    <w:rsid w:val="00363197"/>
    <w:rsid w:val="00382B56"/>
    <w:rsid w:val="00382F6E"/>
    <w:rsid w:val="003833D8"/>
    <w:rsid w:val="00386425"/>
    <w:rsid w:val="003A715F"/>
    <w:rsid w:val="003B2722"/>
    <w:rsid w:val="003C1C3D"/>
    <w:rsid w:val="003C622D"/>
    <w:rsid w:val="003D5961"/>
    <w:rsid w:val="003F6EA5"/>
    <w:rsid w:val="00410077"/>
    <w:rsid w:val="004158E7"/>
    <w:rsid w:val="004226F4"/>
    <w:rsid w:val="004459D5"/>
    <w:rsid w:val="004669AC"/>
    <w:rsid w:val="0048056A"/>
    <w:rsid w:val="00481F6B"/>
    <w:rsid w:val="004933EC"/>
    <w:rsid w:val="004B3FCC"/>
    <w:rsid w:val="004B468D"/>
    <w:rsid w:val="004D2375"/>
    <w:rsid w:val="004E3D05"/>
    <w:rsid w:val="004E4FD0"/>
    <w:rsid w:val="004F4C4A"/>
    <w:rsid w:val="004F5FDA"/>
    <w:rsid w:val="0050063D"/>
    <w:rsid w:val="00501917"/>
    <w:rsid w:val="00505649"/>
    <w:rsid w:val="005076C2"/>
    <w:rsid w:val="00516476"/>
    <w:rsid w:val="00517EC0"/>
    <w:rsid w:val="005219E7"/>
    <w:rsid w:val="00524080"/>
    <w:rsid w:val="005325C4"/>
    <w:rsid w:val="00532AAF"/>
    <w:rsid w:val="005416CA"/>
    <w:rsid w:val="0054304B"/>
    <w:rsid w:val="00543294"/>
    <w:rsid w:val="00561976"/>
    <w:rsid w:val="00563697"/>
    <w:rsid w:val="0057094A"/>
    <w:rsid w:val="00580875"/>
    <w:rsid w:val="0058179B"/>
    <w:rsid w:val="00584910"/>
    <w:rsid w:val="005927E8"/>
    <w:rsid w:val="00593B19"/>
    <w:rsid w:val="005A6AF6"/>
    <w:rsid w:val="005B41A3"/>
    <w:rsid w:val="005B6096"/>
    <w:rsid w:val="005B68FD"/>
    <w:rsid w:val="005C3ED3"/>
    <w:rsid w:val="005D0BA7"/>
    <w:rsid w:val="005D3D43"/>
    <w:rsid w:val="005E2922"/>
    <w:rsid w:val="005E476E"/>
    <w:rsid w:val="005E794A"/>
    <w:rsid w:val="005F2BE1"/>
    <w:rsid w:val="005F5423"/>
    <w:rsid w:val="00605857"/>
    <w:rsid w:val="00610A52"/>
    <w:rsid w:val="00617D15"/>
    <w:rsid w:val="00621C38"/>
    <w:rsid w:val="00636CDE"/>
    <w:rsid w:val="00641672"/>
    <w:rsid w:val="006564F0"/>
    <w:rsid w:val="006604B6"/>
    <w:rsid w:val="006639C0"/>
    <w:rsid w:val="0067387F"/>
    <w:rsid w:val="006807C3"/>
    <w:rsid w:val="00686FE9"/>
    <w:rsid w:val="006947EB"/>
    <w:rsid w:val="0069557D"/>
    <w:rsid w:val="00696674"/>
    <w:rsid w:val="006A55DF"/>
    <w:rsid w:val="006C0741"/>
    <w:rsid w:val="006C6405"/>
    <w:rsid w:val="006D590E"/>
    <w:rsid w:val="006D7A03"/>
    <w:rsid w:val="006E4029"/>
    <w:rsid w:val="006E6CB6"/>
    <w:rsid w:val="007048D8"/>
    <w:rsid w:val="00706194"/>
    <w:rsid w:val="00711080"/>
    <w:rsid w:val="00711892"/>
    <w:rsid w:val="007149F7"/>
    <w:rsid w:val="00720F35"/>
    <w:rsid w:val="007212DF"/>
    <w:rsid w:val="00723849"/>
    <w:rsid w:val="00731596"/>
    <w:rsid w:val="0074280A"/>
    <w:rsid w:val="007506A7"/>
    <w:rsid w:val="00760D57"/>
    <w:rsid w:val="0076102F"/>
    <w:rsid w:val="007627CF"/>
    <w:rsid w:val="00774EED"/>
    <w:rsid w:val="00786512"/>
    <w:rsid w:val="007B1345"/>
    <w:rsid w:val="007B3DD3"/>
    <w:rsid w:val="007D0E41"/>
    <w:rsid w:val="007D4A3F"/>
    <w:rsid w:val="007D5C22"/>
    <w:rsid w:val="007E265E"/>
    <w:rsid w:val="007F31D0"/>
    <w:rsid w:val="007F7EE7"/>
    <w:rsid w:val="0080161A"/>
    <w:rsid w:val="008517AA"/>
    <w:rsid w:val="00856C8D"/>
    <w:rsid w:val="00866E8B"/>
    <w:rsid w:val="008671A4"/>
    <w:rsid w:val="0088022B"/>
    <w:rsid w:val="00883805"/>
    <w:rsid w:val="00897375"/>
    <w:rsid w:val="008A1C3F"/>
    <w:rsid w:val="008A7528"/>
    <w:rsid w:val="008A7811"/>
    <w:rsid w:val="008B12AA"/>
    <w:rsid w:val="008B64DE"/>
    <w:rsid w:val="008C1C9D"/>
    <w:rsid w:val="008C1F5D"/>
    <w:rsid w:val="008C4F9F"/>
    <w:rsid w:val="008C6435"/>
    <w:rsid w:val="008D2BF9"/>
    <w:rsid w:val="008F1F1F"/>
    <w:rsid w:val="00904F43"/>
    <w:rsid w:val="00905725"/>
    <w:rsid w:val="00913045"/>
    <w:rsid w:val="00927562"/>
    <w:rsid w:val="0093422E"/>
    <w:rsid w:val="00946260"/>
    <w:rsid w:val="00946FD1"/>
    <w:rsid w:val="009754C4"/>
    <w:rsid w:val="009812E5"/>
    <w:rsid w:val="00982C46"/>
    <w:rsid w:val="00993A0F"/>
    <w:rsid w:val="00996820"/>
    <w:rsid w:val="00997A16"/>
    <w:rsid w:val="009A2000"/>
    <w:rsid w:val="009A57A0"/>
    <w:rsid w:val="009C0191"/>
    <w:rsid w:val="009C26EF"/>
    <w:rsid w:val="009C4651"/>
    <w:rsid w:val="009C77A1"/>
    <w:rsid w:val="009D282E"/>
    <w:rsid w:val="009D3E03"/>
    <w:rsid w:val="009F1CA7"/>
    <w:rsid w:val="009F32A8"/>
    <w:rsid w:val="00A046E9"/>
    <w:rsid w:val="00A04888"/>
    <w:rsid w:val="00A12368"/>
    <w:rsid w:val="00A17F30"/>
    <w:rsid w:val="00A31341"/>
    <w:rsid w:val="00A31D89"/>
    <w:rsid w:val="00A345A3"/>
    <w:rsid w:val="00A50D93"/>
    <w:rsid w:val="00A57096"/>
    <w:rsid w:val="00A572E8"/>
    <w:rsid w:val="00A809A3"/>
    <w:rsid w:val="00A8394F"/>
    <w:rsid w:val="00A9677F"/>
    <w:rsid w:val="00AA2116"/>
    <w:rsid w:val="00AC2DE0"/>
    <w:rsid w:val="00AC4948"/>
    <w:rsid w:val="00AE2E35"/>
    <w:rsid w:val="00AE63B4"/>
    <w:rsid w:val="00AF0376"/>
    <w:rsid w:val="00B12131"/>
    <w:rsid w:val="00B12DB4"/>
    <w:rsid w:val="00B13B6C"/>
    <w:rsid w:val="00B25898"/>
    <w:rsid w:val="00B37BE1"/>
    <w:rsid w:val="00B47749"/>
    <w:rsid w:val="00B51C88"/>
    <w:rsid w:val="00B52063"/>
    <w:rsid w:val="00B61507"/>
    <w:rsid w:val="00B71F55"/>
    <w:rsid w:val="00B754F4"/>
    <w:rsid w:val="00B85FDE"/>
    <w:rsid w:val="00B92220"/>
    <w:rsid w:val="00B936E9"/>
    <w:rsid w:val="00B94BCE"/>
    <w:rsid w:val="00BA038D"/>
    <w:rsid w:val="00BB416E"/>
    <w:rsid w:val="00BB4723"/>
    <w:rsid w:val="00BB6CBA"/>
    <w:rsid w:val="00BB7E07"/>
    <w:rsid w:val="00BC26CA"/>
    <w:rsid w:val="00BD09B4"/>
    <w:rsid w:val="00BD3BDF"/>
    <w:rsid w:val="00BD6B00"/>
    <w:rsid w:val="00BE581B"/>
    <w:rsid w:val="00BF0130"/>
    <w:rsid w:val="00BF04E1"/>
    <w:rsid w:val="00BF1727"/>
    <w:rsid w:val="00C01BC8"/>
    <w:rsid w:val="00C11988"/>
    <w:rsid w:val="00C11B43"/>
    <w:rsid w:val="00C151AD"/>
    <w:rsid w:val="00C16DA0"/>
    <w:rsid w:val="00C200AB"/>
    <w:rsid w:val="00C31F11"/>
    <w:rsid w:val="00C33989"/>
    <w:rsid w:val="00C46EA8"/>
    <w:rsid w:val="00C47F08"/>
    <w:rsid w:val="00C60BF8"/>
    <w:rsid w:val="00C652A9"/>
    <w:rsid w:val="00C73792"/>
    <w:rsid w:val="00C94482"/>
    <w:rsid w:val="00C953EF"/>
    <w:rsid w:val="00CA5EE8"/>
    <w:rsid w:val="00CA767F"/>
    <w:rsid w:val="00CC0BFD"/>
    <w:rsid w:val="00CC2069"/>
    <w:rsid w:val="00CC208B"/>
    <w:rsid w:val="00CD6BA5"/>
    <w:rsid w:val="00CE0E60"/>
    <w:rsid w:val="00CF106D"/>
    <w:rsid w:val="00D11F05"/>
    <w:rsid w:val="00D30823"/>
    <w:rsid w:val="00D32304"/>
    <w:rsid w:val="00D32E69"/>
    <w:rsid w:val="00D349E9"/>
    <w:rsid w:val="00D36AC7"/>
    <w:rsid w:val="00D50810"/>
    <w:rsid w:val="00D52098"/>
    <w:rsid w:val="00D66D61"/>
    <w:rsid w:val="00D74E6D"/>
    <w:rsid w:val="00D83720"/>
    <w:rsid w:val="00D93286"/>
    <w:rsid w:val="00D9721E"/>
    <w:rsid w:val="00DA420A"/>
    <w:rsid w:val="00DA774F"/>
    <w:rsid w:val="00DB3156"/>
    <w:rsid w:val="00DB3B76"/>
    <w:rsid w:val="00DD0DF2"/>
    <w:rsid w:val="00DD3492"/>
    <w:rsid w:val="00DF7B24"/>
    <w:rsid w:val="00E27057"/>
    <w:rsid w:val="00E3754F"/>
    <w:rsid w:val="00E40DE3"/>
    <w:rsid w:val="00E525DC"/>
    <w:rsid w:val="00E55A65"/>
    <w:rsid w:val="00E56420"/>
    <w:rsid w:val="00E63D31"/>
    <w:rsid w:val="00E76417"/>
    <w:rsid w:val="00E9055E"/>
    <w:rsid w:val="00E9104E"/>
    <w:rsid w:val="00EA2117"/>
    <w:rsid w:val="00EA3209"/>
    <w:rsid w:val="00EB28B9"/>
    <w:rsid w:val="00EB581E"/>
    <w:rsid w:val="00EB7008"/>
    <w:rsid w:val="00EC3766"/>
    <w:rsid w:val="00ED6A3F"/>
    <w:rsid w:val="00EF1617"/>
    <w:rsid w:val="00EF1B40"/>
    <w:rsid w:val="00EF5753"/>
    <w:rsid w:val="00F06E8D"/>
    <w:rsid w:val="00F1189B"/>
    <w:rsid w:val="00F14322"/>
    <w:rsid w:val="00F247AC"/>
    <w:rsid w:val="00F255D9"/>
    <w:rsid w:val="00F26BD4"/>
    <w:rsid w:val="00F50B63"/>
    <w:rsid w:val="00F54C50"/>
    <w:rsid w:val="00F6172B"/>
    <w:rsid w:val="00F6761F"/>
    <w:rsid w:val="00F7541F"/>
    <w:rsid w:val="00F815D8"/>
    <w:rsid w:val="00F81C56"/>
    <w:rsid w:val="00F94179"/>
    <w:rsid w:val="00FA56BE"/>
    <w:rsid w:val="00FA5DF4"/>
    <w:rsid w:val="00FA777B"/>
    <w:rsid w:val="00FB707A"/>
    <w:rsid w:val="00FC0AA5"/>
    <w:rsid w:val="00FC56CB"/>
    <w:rsid w:val="00FD0CE5"/>
    <w:rsid w:val="00FE14AF"/>
    <w:rsid w:val="00FE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table" w:styleId="TableGrid">
    <w:name w:val="Table Grid"/>
    <w:basedOn w:val="TableNormal"/>
    <w:rsid w:val="005F7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314B53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314B5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36AC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C1C3D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C47F0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74E6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2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7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32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728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729350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556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DBDBDB"/>
                        <w:left w:val="single" w:sz="2" w:space="5" w:color="DBDBDB"/>
                        <w:bottom w:val="single" w:sz="2" w:space="5" w:color="DBDBDB"/>
                        <w:right w:val="single" w:sz="2" w:space="5" w:color="DBDBDB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whitehurst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5CF7E-CB56-49CD-A91D-1524F2AEBA70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D0A348B3-EF04-453E-99D4-A79CC80DB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4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2019-01-06T03:29:00Z</dcterms:created>
  <dcterms:modified xsi:type="dcterms:W3CDTF">2019-01-06T03:29:00Z</dcterms:modified>
</cp:coreProperties>
</file>